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A2" w:rsidRDefault="003070A2" w:rsidP="00E711BA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промышленности и торговли РТ</w:t>
      </w:r>
    </w:p>
    <w:p w:rsidR="003070A2" w:rsidRDefault="003070A2" w:rsidP="00E711BA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Пресс-релиз </w:t>
      </w:r>
    </w:p>
    <w:p w:rsidR="003070A2" w:rsidRDefault="003070A2" w:rsidP="00037335">
      <w:pPr>
        <w:spacing w:line="276" w:lineRule="auto"/>
        <w:ind w:firstLine="709"/>
        <w:jc w:val="both"/>
        <w:rPr>
          <w:sz w:val="28"/>
          <w:szCs w:val="28"/>
        </w:rPr>
      </w:pPr>
    </w:p>
    <w:p w:rsidR="003070A2" w:rsidRDefault="003070A2" w:rsidP="00037335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410A0">
        <w:rPr>
          <w:b/>
          <w:sz w:val="28"/>
          <w:szCs w:val="28"/>
        </w:rPr>
        <w:t xml:space="preserve">В </w:t>
      </w:r>
      <w:proofErr w:type="gramStart"/>
      <w:r w:rsidRPr="00A410A0">
        <w:rPr>
          <w:b/>
          <w:sz w:val="28"/>
          <w:szCs w:val="28"/>
        </w:rPr>
        <w:t>центре</w:t>
      </w:r>
      <w:proofErr w:type="gramEnd"/>
      <w:r w:rsidRPr="00A410A0">
        <w:rPr>
          <w:b/>
          <w:sz w:val="28"/>
          <w:szCs w:val="28"/>
        </w:rPr>
        <w:t xml:space="preserve"> </w:t>
      </w:r>
      <w:r w:rsidR="00AB2608">
        <w:rPr>
          <w:b/>
          <w:sz w:val="28"/>
          <w:szCs w:val="28"/>
        </w:rPr>
        <w:t xml:space="preserve"> </w:t>
      </w:r>
      <w:r w:rsidRPr="00A410A0">
        <w:rPr>
          <w:b/>
          <w:sz w:val="28"/>
          <w:szCs w:val="28"/>
        </w:rPr>
        <w:t>внимания</w:t>
      </w:r>
      <w:r w:rsidR="00037335">
        <w:rPr>
          <w:b/>
          <w:sz w:val="28"/>
          <w:szCs w:val="28"/>
        </w:rPr>
        <w:t xml:space="preserve">  </w:t>
      </w:r>
      <w:r w:rsidRPr="00A410A0">
        <w:rPr>
          <w:b/>
          <w:sz w:val="28"/>
          <w:szCs w:val="28"/>
        </w:rPr>
        <w:t xml:space="preserve"> -  </w:t>
      </w:r>
      <w:r w:rsidR="00E17152">
        <w:rPr>
          <w:b/>
          <w:sz w:val="28"/>
          <w:szCs w:val="28"/>
        </w:rPr>
        <w:t xml:space="preserve">укрепление </w:t>
      </w:r>
      <w:r w:rsidRPr="00A410A0">
        <w:rPr>
          <w:b/>
          <w:sz w:val="28"/>
          <w:szCs w:val="28"/>
        </w:rPr>
        <w:t>взаимодействи</w:t>
      </w:r>
      <w:r w:rsidR="00E17152">
        <w:rPr>
          <w:b/>
          <w:sz w:val="28"/>
          <w:szCs w:val="28"/>
        </w:rPr>
        <w:t>я</w:t>
      </w:r>
      <w:r w:rsidR="006A0EA2" w:rsidRPr="006A0EA2">
        <w:rPr>
          <w:b/>
          <w:sz w:val="28"/>
          <w:szCs w:val="28"/>
        </w:rPr>
        <w:t xml:space="preserve"> </w:t>
      </w:r>
      <w:r w:rsidR="006A0EA2" w:rsidRPr="00A410A0">
        <w:rPr>
          <w:b/>
          <w:sz w:val="28"/>
          <w:szCs w:val="28"/>
        </w:rPr>
        <w:t>инжиниринговы</w:t>
      </w:r>
      <w:r w:rsidR="006A0EA2">
        <w:rPr>
          <w:b/>
          <w:sz w:val="28"/>
          <w:szCs w:val="28"/>
        </w:rPr>
        <w:t>х</w:t>
      </w:r>
      <w:r w:rsidR="006A0EA2" w:rsidRPr="00A410A0">
        <w:rPr>
          <w:b/>
          <w:sz w:val="28"/>
          <w:szCs w:val="28"/>
        </w:rPr>
        <w:t xml:space="preserve"> центр</w:t>
      </w:r>
      <w:r w:rsidR="006A0EA2">
        <w:rPr>
          <w:b/>
          <w:sz w:val="28"/>
          <w:szCs w:val="28"/>
        </w:rPr>
        <w:t xml:space="preserve">ов с </w:t>
      </w:r>
      <w:r w:rsidR="006A0EA2">
        <w:rPr>
          <w:b/>
          <w:sz w:val="28"/>
          <w:szCs w:val="28"/>
        </w:rPr>
        <w:t xml:space="preserve"> </w:t>
      </w:r>
      <w:r w:rsidR="006A0EA2" w:rsidRPr="00A410A0">
        <w:rPr>
          <w:b/>
          <w:sz w:val="28"/>
          <w:szCs w:val="28"/>
        </w:rPr>
        <w:t xml:space="preserve"> </w:t>
      </w:r>
      <w:r w:rsidRPr="00A410A0">
        <w:rPr>
          <w:b/>
          <w:sz w:val="28"/>
          <w:szCs w:val="28"/>
        </w:rPr>
        <w:t xml:space="preserve">  промышленны</w:t>
      </w:r>
      <w:r w:rsidR="006A0EA2">
        <w:rPr>
          <w:b/>
          <w:sz w:val="28"/>
          <w:szCs w:val="28"/>
        </w:rPr>
        <w:t>ми</w:t>
      </w:r>
      <w:r w:rsidRPr="00A410A0">
        <w:rPr>
          <w:b/>
          <w:sz w:val="28"/>
          <w:szCs w:val="28"/>
        </w:rPr>
        <w:t xml:space="preserve"> предприяти</w:t>
      </w:r>
      <w:r w:rsidR="006A0EA2">
        <w:rPr>
          <w:b/>
          <w:sz w:val="28"/>
          <w:szCs w:val="28"/>
        </w:rPr>
        <w:t xml:space="preserve">ями </w:t>
      </w:r>
      <w:r w:rsidRPr="00A410A0">
        <w:rPr>
          <w:b/>
          <w:sz w:val="28"/>
          <w:szCs w:val="28"/>
        </w:rPr>
        <w:t xml:space="preserve"> республики</w:t>
      </w:r>
      <w:r w:rsidR="00E17152" w:rsidRPr="00E17152">
        <w:rPr>
          <w:sz w:val="28"/>
          <w:szCs w:val="28"/>
        </w:rPr>
        <w:t xml:space="preserve"> </w:t>
      </w:r>
    </w:p>
    <w:p w:rsidR="006A0EA2" w:rsidRDefault="006A0EA2" w:rsidP="0003733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070A2" w:rsidRPr="00E17152" w:rsidRDefault="00D94BC6" w:rsidP="00D94BC6">
      <w:pPr>
        <w:ind w:firstLine="709"/>
        <w:jc w:val="both"/>
        <w:rPr>
          <w:sz w:val="28"/>
          <w:szCs w:val="28"/>
        </w:rPr>
      </w:pPr>
      <w:r w:rsidRPr="00E17152">
        <w:rPr>
          <w:sz w:val="28"/>
          <w:szCs w:val="28"/>
        </w:rPr>
        <w:t>1</w:t>
      </w:r>
      <w:r w:rsidR="003070A2" w:rsidRPr="00E17152">
        <w:rPr>
          <w:sz w:val="28"/>
          <w:szCs w:val="28"/>
        </w:rPr>
        <w:t xml:space="preserve">6 ноября 2016 года в </w:t>
      </w:r>
      <w:proofErr w:type="gramStart"/>
      <w:r w:rsidR="003070A2" w:rsidRPr="00E17152">
        <w:rPr>
          <w:sz w:val="28"/>
          <w:szCs w:val="28"/>
        </w:rPr>
        <w:t>Кабинете</w:t>
      </w:r>
      <w:proofErr w:type="gramEnd"/>
      <w:r w:rsidR="003070A2" w:rsidRPr="00E17152">
        <w:rPr>
          <w:sz w:val="28"/>
          <w:szCs w:val="28"/>
        </w:rPr>
        <w:t xml:space="preserve"> Министров РТ  под председательством Премьер-министра РТ Ильдара </w:t>
      </w:r>
      <w:proofErr w:type="spellStart"/>
      <w:r w:rsidR="003070A2" w:rsidRPr="00E17152">
        <w:rPr>
          <w:sz w:val="28"/>
          <w:szCs w:val="28"/>
        </w:rPr>
        <w:t>Халикова</w:t>
      </w:r>
      <w:proofErr w:type="spellEnd"/>
      <w:r w:rsidR="003070A2" w:rsidRPr="00E17152">
        <w:rPr>
          <w:sz w:val="28"/>
          <w:szCs w:val="28"/>
        </w:rPr>
        <w:t xml:space="preserve"> состоялось совещание </w:t>
      </w:r>
      <w:r w:rsidR="00512927">
        <w:rPr>
          <w:sz w:val="28"/>
          <w:szCs w:val="28"/>
        </w:rPr>
        <w:t xml:space="preserve">по </w:t>
      </w:r>
      <w:r w:rsidR="00E17152" w:rsidRPr="00E17152">
        <w:rPr>
          <w:sz w:val="28"/>
          <w:szCs w:val="28"/>
        </w:rPr>
        <w:t>вопросу укрепления взаимодействия региональных инжиниринговых</w:t>
      </w:r>
      <w:r w:rsidR="001A3220">
        <w:rPr>
          <w:sz w:val="28"/>
          <w:szCs w:val="28"/>
        </w:rPr>
        <w:t xml:space="preserve"> </w:t>
      </w:r>
      <w:r w:rsidR="00E17152" w:rsidRPr="00E17152">
        <w:rPr>
          <w:sz w:val="28"/>
          <w:szCs w:val="28"/>
        </w:rPr>
        <w:t xml:space="preserve">центров и центров </w:t>
      </w:r>
      <w:proofErr w:type="spellStart"/>
      <w:r w:rsidR="00E17152" w:rsidRPr="00E17152">
        <w:rPr>
          <w:sz w:val="28"/>
          <w:szCs w:val="28"/>
        </w:rPr>
        <w:t>прототипирования</w:t>
      </w:r>
      <w:proofErr w:type="spellEnd"/>
      <w:r w:rsidR="00E17152" w:rsidRPr="00E17152">
        <w:rPr>
          <w:sz w:val="28"/>
          <w:szCs w:val="28"/>
        </w:rPr>
        <w:t xml:space="preserve"> с промышленными предприятиями Республики Татарстан</w:t>
      </w:r>
      <w:r w:rsidR="00E17152">
        <w:rPr>
          <w:sz w:val="28"/>
          <w:szCs w:val="28"/>
        </w:rPr>
        <w:t>.</w:t>
      </w:r>
    </w:p>
    <w:p w:rsidR="007326B2" w:rsidRDefault="003070A2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>С докладом выступил заместитель Премьер-министра РТ –</w:t>
      </w:r>
      <w:r w:rsidR="00D94BC6"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 xml:space="preserve">министр промышленности и торговли  РТ Альберт Каримов. </w:t>
      </w:r>
      <w:r w:rsidR="007326B2" w:rsidRPr="00A410A0">
        <w:rPr>
          <w:sz w:val="28"/>
          <w:szCs w:val="28"/>
        </w:rPr>
        <w:t>Руководитель Минпромторга РТ подчеркнул, что созданные при поддержке Правительства Республики Татарстан и Минэкономразвития России инжиниринговые центры призваны стать основой технологического перевооружения республиканских предприятий, развития новых конкурентоспособных в глобальном масштабе производств и обеспечения технологического лидерства республики на базе собственных разработок.</w:t>
      </w:r>
    </w:p>
    <w:p w:rsidR="007326B2" w:rsidRPr="00A410A0" w:rsidRDefault="007326B2" w:rsidP="00D94BC6">
      <w:pPr>
        <w:ind w:firstLine="709"/>
        <w:jc w:val="both"/>
        <w:rPr>
          <w:sz w:val="28"/>
          <w:szCs w:val="28"/>
        </w:rPr>
      </w:pPr>
      <w:proofErr w:type="gramStart"/>
      <w:r w:rsidRPr="00A410A0">
        <w:rPr>
          <w:sz w:val="28"/>
          <w:szCs w:val="28"/>
        </w:rPr>
        <w:t xml:space="preserve">Альберт Каримов   проинформировал </w:t>
      </w:r>
      <w:r w:rsidR="00E17152">
        <w:rPr>
          <w:sz w:val="28"/>
          <w:szCs w:val="28"/>
        </w:rPr>
        <w:t xml:space="preserve"> участников совещания </w:t>
      </w:r>
      <w:r w:rsidRPr="00A410A0">
        <w:rPr>
          <w:sz w:val="28"/>
          <w:szCs w:val="28"/>
        </w:rPr>
        <w:t xml:space="preserve"> о результатах</w:t>
      </w:r>
      <w:r w:rsidR="00E17152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 xml:space="preserve"> взаимодействия Министерства промышленности и торговли РТ   и промышленных предприятий РТ  с созданными  в Татарстане  инжиниринговыми центрами</w:t>
      </w:r>
      <w:r w:rsidR="00E17152">
        <w:rPr>
          <w:sz w:val="28"/>
          <w:szCs w:val="28"/>
        </w:rPr>
        <w:t xml:space="preserve">, </w:t>
      </w:r>
      <w:r w:rsidRPr="00A410A0">
        <w:rPr>
          <w:sz w:val="28"/>
          <w:szCs w:val="28"/>
        </w:rPr>
        <w:t xml:space="preserve">  в </w:t>
      </w:r>
      <w:proofErr w:type="spellStart"/>
      <w:r w:rsidRPr="00A410A0">
        <w:rPr>
          <w:sz w:val="28"/>
          <w:szCs w:val="28"/>
        </w:rPr>
        <w:t>т.ч</w:t>
      </w:r>
      <w:proofErr w:type="spellEnd"/>
      <w:r w:rsidRPr="00A410A0">
        <w:rPr>
          <w:sz w:val="28"/>
          <w:szCs w:val="28"/>
        </w:rPr>
        <w:t xml:space="preserve">. с  АО «Региональный инжиниринговый центр промышленных лазерных технологий «КАИ-Лазер», АО «Региональный центр инжиниринга в сфере химических технологий», АО «Центр </w:t>
      </w:r>
      <w:proofErr w:type="spellStart"/>
      <w:r w:rsidRPr="00A410A0">
        <w:rPr>
          <w:sz w:val="28"/>
          <w:szCs w:val="28"/>
        </w:rPr>
        <w:t>прототипирования</w:t>
      </w:r>
      <w:proofErr w:type="spellEnd"/>
      <w:r w:rsidRPr="00A410A0">
        <w:rPr>
          <w:sz w:val="28"/>
          <w:szCs w:val="28"/>
        </w:rPr>
        <w:t xml:space="preserve"> и внедрения отечественной робототехники» и АО «Центр цифровых технологий».</w:t>
      </w:r>
      <w:proofErr w:type="gramEnd"/>
    </w:p>
    <w:p w:rsidR="003070A2" w:rsidRPr="00A410A0" w:rsidRDefault="007326B2" w:rsidP="007647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</w:t>
      </w:r>
      <w:r w:rsidR="003070A2" w:rsidRPr="00A410A0">
        <w:rPr>
          <w:sz w:val="28"/>
          <w:szCs w:val="28"/>
        </w:rPr>
        <w:t xml:space="preserve">охарактеризовал основные направления проводимой </w:t>
      </w:r>
      <w:r w:rsidR="003070A2" w:rsidRPr="00A410A0">
        <w:rPr>
          <w:sz w:val="28"/>
          <w:szCs w:val="28"/>
        </w:rPr>
        <w:t>совместн</w:t>
      </w:r>
      <w:r w:rsidR="003070A2" w:rsidRPr="00A410A0">
        <w:rPr>
          <w:sz w:val="28"/>
          <w:szCs w:val="28"/>
        </w:rPr>
        <w:t>ой</w:t>
      </w:r>
      <w:r w:rsidR="003070A2" w:rsidRPr="00A410A0">
        <w:rPr>
          <w:sz w:val="28"/>
          <w:szCs w:val="28"/>
        </w:rPr>
        <w:t xml:space="preserve"> работ</w:t>
      </w:r>
      <w:r w:rsidR="003070A2" w:rsidRPr="00A410A0">
        <w:rPr>
          <w:sz w:val="28"/>
          <w:szCs w:val="28"/>
        </w:rPr>
        <w:t>ы, среди которых:</w:t>
      </w:r>
      <w:r w:rsidR="003070A2" w:rsidRPr="00A410A0">
        <w:rPr>
          <w:sz w:val="28"/>
          <w:szCs w:val="28"/>
        </w:rPr>
        <w:t xml:space="preserve"> </w:t>
      </w:r>
      <w:r w:rsidR="003070A2" w:rsidRPr="00A410A0">
        <w:rPr>
          <w:sz w:val="28"/>
          <w:szCs w:val="28"/>
        </w:rPr>
        <w:t>о</w:t>
      </w:r>
      <w:r w:rsidR="008054AB" w:rsidRPr="00A410A0">
        <w:rPr>
          <w:sz w:val="28"/>
          <w:szCs w:val="28"/>
        </w:rPr>
        <w:t xml:space="preserve">знакомление </w:t>
      </w:r>
      <w:proofErr w:type="spellStart"/>
      <w:r w:rsidR="008054AB" w:rsidRPr="00A410A0">
        <w:rPr>
          <w:sz w:val="28"/>
          <w:szCs w:val="28"/>
        </w:rPr>
        <w:t>техспециалистов</w:t>
      </w:r>
      <w:proofErr w:type="spellEnd"/>
      <w:r w:rsidR="008054AB" w:rsidRPr="00A410A0">
        <w:rPr>
          <w:sz w:val="28"/>
          <w:szCs w:val="28"/>
        </w:rPr>
        <w:t xml:space="preserve"> предприятий с возмо</w:t>
      </w:r>
      <w:r w:rsidR="006728A0" w:rsidRPr="00A410A0">
        <w:rPr>
          <w:sz w:val="28"/>
          <w:szCs w:val="28"/>
        </w:rPr>
        <w:t>жностями инжиниринговых центров, продвижение услуг Центров на промышленные компании Татарстана</w:t>
      </w:r>
      <w:r w:rsidR="003070A2" w:rsidRPr="00A410A0">
        <w:rPr>
          <w:sz w:val="28"/>
          <w:szCs w:val="28"/>
        </w:rPr>
        <w:t>;</w:t>
      </w:r>
      <w:r w:rsidR="00764729">
        <w:rPr>
          <w:sz w:val="28"/>
          <w:szCs w:val="28"/>
        </w:rPr>
        <w:t xml:space="preserve"> </w:t>
      </w:r>
      <w:r w:rsidR="003070A2" w:rsidRPr="00A410A0">
        <w:rPr>
          <w:sz w:val="28"/>
          <w:szCs w:val="28"/>
        </w:rPr>
        <w:t>в</w:t>
      </w:r>
      <w:r w:rsidR="003070A2" w:rsidRPr="00A410A0">
        <w:rPr>
          <w:sz w:val="28"/>
          <w:szCs w:val="28"/>
        </w:rPr>
        <w:t xml:space="preserve">заимодействие с крупными российскими холдингами и </w:t>
      </w:r>
      <w:proofErr w:type="spellStart"/>
      <w:r w:rsidR="003070A2" w:rsidRPr="00A410A0">
        <w:rPr>
          <w:sz w:val="28"/>
          <w:szCs w:val="28"/>
        </w:rPr>
        <w:t>госкорпорациями</w:t>
      </w:r>
      <w:proofErr w:type="spellEnd"/>
      <w:r w:rsidR="003070A2" w:rsidRPr="00A410A0">
        <w:rPr>
          <w:sz w:val="28"/>
          <w:szCs w:val="28"/>
        </w:rPr>
        <w:t>, такими как АО «ОСК», ПАО «ОАК», АО «Вертолеты России», ГК «</w:t>
      </w:r>
      <w:proofErr w:type="spellStart"/>
      <w:r w:rsidR="003070A2" w:rsidRPr="00A410A0">
        <w:rPr>
          <w:sz w:val="28"/>
          <w:szCs w:val="28"/>
        </w:rPr>
        <w:t>Ростех</w:t>
      </w:r>
      <w:proofErr w:type="spellEnd"/>
      <w:r w:rsidR="003070A2" w:rsidRPr="00A410A0">
        <w:rPr>
          <w:sz w:val="28"/>
          <w:szCs w:val="28"/>
        </w:rPr>
        <w:t>;</w:t>
      </w:r>
      <w:r w:rsidR="00764729">
        <w:rPr>
          <w:sz w:val="28"/>
          <w:szCs w:val="28"/>
        </w:rPr>
        <w:t xml:space="preserve"> </w:t>
      </w:r>
      <w:proofErr w:type="gramStart"/>
      <w:r w:rsidR="003070A2" w:rsidRPr="00A410A0">
        <w:rPr>
          <w:sz w:val="28"/>
          <w:szCs w:val="28"/>
        </w:rPr>
        <w:t>содействие в налаживании межрегионального и международного сотрудничества, привлечение инжиниринговых центров к работе отраслевых специализированных выставок, продвижение их услуг через представительства Республики Татарстан</w:t>
      </w:r>
      <w:r w:rsidR="003070A2" w:rsidRPr="00A410A0">
        <w:rPr>
          <w:sz w:val="28"/>
          <w:szCs w:val="28"/>
        </w:rPr>
        <w:t>;</w:t>
      </w:r>
      <w:r w:rsidR="00764729">
        <w:rPr>
          <w:sz w:val="28"/>
          <w:szCs w:val="28"/>
        </w:rPr>
        <w:t xml:space="preserve"> </w:t>
      </w:r>
      <w:bookmarkStart w:id="0" w:name="_GoBack"/>
      <w:bookmarkEnd w:id="0"/>
      <w:r w:rsidR="003070A2" w:rsidRPr="00A410A0">
        <w:rPr>
          <w:sz w:val="28"/>
          <w:szCs w:val="28"/>
        </w:rPr>
        <w:t>содействие в получении необходимых сертификатов и лицензий Минпромторга России</w:t>
      </w:r>
      <w:r w:rsidR="00764729">
        <w:rPr>
          <w:sz w:val="28"/>
          <w:szCs w:val="28"/>
        </w:rPr>
        <w:t xml:space="preserve"> </w:t>
      </w:r>
      <w:r w:rsidR="003070A2" w:rsidRPr="00A410A0">
        <w:rPr>
          <w:sz w:val="28"/>
          <w:szCs w:val="28"/>
        </w:rPr>
        <w:t xml:space="preserve"> и других</w:t>
      </w:r>
      <w:r w:rsidR="00764729">
        <w:rPr>
          <w:sz w:val="28"/>
          <w:szCs w:val="28"/>
        </w:rPr>
        <w:t xml:space="preserve"> организаций</w:t>
      </w:r>
      <w:r w:rsidR="003070A2" w:rsidRPr="00A410A0">
        <w:rPr>
          <w:sz w:val="28"/>
          <w:szCs w:val="28"/>
        </w:rPr>
        <w:t>, а также поддержка участия в федеральных программах.</w:t>
      </w:r>
      <w:proofErr w:type="gramEnd"/>
    </w:p>
    <w:p w:rsidR="0065378B" w:rsidRPr="00A410A0" w:rsidRDefault="001C7F99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По словам Альберта Каримова,    </w:t>
      </w:r>
      <w:r w:rsidR="00037335">
        <w:rPr>
          <w:sz w:val="28"/>
          <w:szCs w:val="28"/>
        </w:rPr>
        <w:t>п</w:t>
      </w:r>
      <w:r w:rsidRPr="00A410A0">
        <w:rPr>
          <w:sz w:val="28"/>
          <w:szCs w:val="28"/>
        </w:rPr>
        <w:t>осещение и п</w:t>
      </w:r>
      <w:r w:rsidRPr="00A410A0">
        <w:rPr>
          <w:sz w:val="28"/>
          <w:szCs w:val="28"/>
        </w:rPr>
        <w:t>резент</w:t>
      </w:r>
      <w:r w:rsidRPr="00A410A0">
        <w:rPr>
          <w:sz w:val="28"/>
          <w:szCs w:val="28"/>
        </w:rPr>
        <w:t xml:space="preserve">ация   в ходе семинаров – совещаний техническим директорам  и главным инженеров промышленных предприятий  </w:t>
      </w:r>
      <w:r w:rsidRPr="00A410A0">
        <w:rPr>
          <w:sz w:val="28"/>
          <w:szCs w:val="28"/>
        </w:rPr>
        <w:t xml:space="preserve"> возможност</w:t>
      </w:r>
      <w:r w:rsidR="00037335">
        <w:rPr>
          <w:sz w:val="28"/>
          <w:szCs w:val="28"/>
        </w:rPr>
        <w:t xml:space="preserve">ей </w:t>
      </w:r>
      <w:r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 xml:space="preserve">республиканских </w:t>
      </w:r>
      <w:r w:rsidRPr="00A410A0">
        <w:rPr>
          <w:sz w:val="28"/>
          <w:szCs w:val="28"/>
        </w:rPr>
        <w:t xml:space="preserve">инжиниринговых центров и центров </w:t>
      </w:r>
      <w:proofErr w:type="spellStart"/>
      <w:r w:rsidRPr="00A410A0">
        <w:rPr>
          <w:sz w:val="28"/>
          <w:szCs w:val="28"/>
        </w:rPr>
        <w:t>прототипирования</w:t>
      </w:r>
      <w:proofErr w:type="spellEnd"/>
      <w:r w:rsidRPr="00A410A0">
        <w:rPr>
          <w:sz w:val="28"/>
          <w:szCs w:val="28"/>
        </w:rPr>
        <w:t xml:space="preserve"> способствовало проработке  предложений  </w:t>
      </w:r>
      <w:r w:rsidRPr="00A410A0">
        <w:rPr>
          <w:sz w:val="28"/>
          <w:szCs w:val="28"/>
        </w:rPr>
        <w:t xml:space="preserve"> </w:t>
      </w:r>
      <w:r w:rsidR="0010568F" w:rsidRPr="00A410A0">
        <w:rPr>
          <w:sz w:val="28"/>
          <w:szCs w:val="28"/>
        </w:rPr>
        <w:t>о сотрудничестве</w:t>
      </w:r>
      <w:proofErr w:type="gramStart"/>
      <w:r w:rsidR="0010568F" w:rsidRPr="00A410A0">
        <w:rPr>
          <w:sz w:val="28"/>
          <w:szCs w:val="28"/>
        </w:rPr>
        <w:t>.</w:t>
      </w:r>
      <w:proofErr w:type="gramEnd"/>
      <w:r w:rsidR="0010568F" w:rsidRPr="00A410A0">
        <w:rPr>
          <w:sz w:val="28"/>
          <w:szCs w:val="28"/>
        </w:rPr>
        <w:t xml:space="preserve"> </w:t>
      </w:r>
      <w:r w:rsidR="0065658A">
        <w:rPr>
          <w:sz w:val="28"/>
          <w:szCs w:val="28"/>
        </w:rPr>
        <w:t>Например</w:t>
      </w:r>
      <w:r w:rsidR="00037335">
        <w:rPr>
          <w:sz w:val="28"/>
          <w:szCs w:val="28"/>
        </w:rPr>
        <w:t>,</w:t>
      </w:r>
      <w:r w:rsidR="0010568F" w:rsidRPr="00A410A0">
        <w:rPr>
          <w:sz w:val="28"/>
          <w:szCs w:val="28"/>
        </w:rPr>
        <w:t xml:space="preserve"> АО «Центр </w:t>
      </w:r>
      <w:proofErr w:type="spellStart"/>
      <w:r w:rsidR="0010568F" w:rsidRPr="00A410A0">
        <w:rPr>
          <w:sz w:val="28"/>
          <w:szCs w:val="28"/>
        </w:rPr>
        <w:t>прототипирования</w:t>
      </w:r>
      <w:proofErr w:type="spellEnd"/>
      <w:r w:rsidR="0010568F" w:rsidRPr="00A410A0">
        <w:rPr>
          <w:sz w:val="28"/>
          <w:szCs w:val="28"/>
        </w:rPr>
        <w:t xml:space="preserve"> и внедрения отечественной робототехники» ведутся переговоры с АО НПО «ОКБ имени </w:t>
      </w:r>
      <w:proofErr w:type="spellStart"/>
      <w:r w:rsidR="0010568F" w:rsidRPr="00A410A0">
        <w:rPr>
          <w:sz w:val="28"/>
          <w:szCs w:val="28"/>
        </w:rPr>
        <w:t>М.П.Симонова</w:t>
      </w:r>
      <w:proofErr w:type="spellEnd"/>
      <w:r w:rsidR="0010568F" w:rsidRPr="00A410A0">
        <w:rPr>
          <w:sz w:val="28"/>
          <w:szCs w:val="28"/>
        </w:rPr>
        <w:t>», АО</w:t>
      </w:r>
      <w:r w:rsidR="006A0B6E" w:rsidRPr="00A410A0">
        <w:rPr>
          <w:sz w:val="28"/>
          <w:szCs w:val="28"/>
        </w:rPr>
        <w:t> </w:t>
      </w:r>
      <w:r w:rsidR="0010568F" w:rsidRPr="00A410A0">
        <w:rPr>
          <w:sz w:val="28"/>
          <w:szCs w:val="28"/>
        </w:rPr>
        <w:t>«</w:t>
      </w:r>
      <w:proofErr w:type="spellStart"/>
      <w:r w:rsidR="0010568F" w:rsidRPr="00A410A0">
        <w:rPr>
          <w:sz w:val="28"/>
          <w:szCs w:val="28"/>
        </w:rPr>
        <w:t>Вакууммаш</w:t>
      </w:r>
      <w:proofErr w:type="spellEnd"/>
      <w:r w:rsidR="0010568F" w:rsidRPr="00A410A0">
        <w:rPr>
          <w:sz w:val="28"/>
          <w:szCs w:val="28"/>
        </w:rPr>
        <w:t>», ПАО «</w:t>
      </w:r>
      <w:proofErr w:type="spellStart"/>
      <w:r w:rsidR="0010568F" w:rsidRPr="00A410A0">
        <w:rPr>
          <w:sz w:val="28"/>
          <w:szCs w:val="28"/>
        </w:rPr>
        <w:t>Альметьевский</w:t>
      </w:r>
      <w:proofErr w:type="spellEnd"/>
      <w:r w:rsidR="0010568F" w:rsidRPr="00A410A0">
        <w:rPr>
          <w:sz w:val="28"/>
          <w:szCs w:val="28"/>
        </w:rPr>
        <w:t xml:space="preserve"> трубный завод».</w:t>
      </w:r>
      <w:r w:rsidRPr="00A410A0">
        <w:rPr>
          <w:sz w:val="28"/>
          <w:szCs w:val="28"/>
        </w:rPr>
        <w:t xml:space="preserve"> С</w:t>
      </w:r>
      <w:r w:rsidR="0010568F" w:rsidRPr="00A410A0">
        <w:rPr>
          <w:sz w:val="28"/>
          <w:szCs w:val="28"/>
        </w:rPr>
        <w:t>овместно ОАО</w:t>
      </w:r>
      <w:r w:rsidR="006A0B6E" w:rsidRPr="00A410A0">
        <w:rPr>
          <w:sz w:val="28"/>
          <w:szCs w:val="28"/>
        </w:rPr>
        <w:t> </w:t>
      </w:r>
      <w:r w:rsidR="0010568F" w:rsidRPr="00A410A0">
        <w:rPr>
          <w:sz w:val="28"/>
          <w:szCs w:val="28"/>
        </w:rPr>
        <w:t>«</w:t>
      </w:r>
      <w:proofErr w:type="spellStart"/>
      <w:r w:rsidR="0010568F" w:rsidRPr="00A410A0">
        <w:rPr>
          <w:sz w:val="28"/>
          <w:szCs w:val="28"/>
        </w:rPr>
        <w:t>Татнефтехиминвест</w:t>
      </w:r>
      <w:proofErr w:type="spellEnd"/>
      <w:r w:rsidR="0010568F" w:rsidRPr="00A410A0">
        <w:rPr>
          <w:sz w:val="28"/>
          <w:szCs w:val="28"/>
        </w:rPr>
        <w:t>-холдинг» разрабатываются предложения по внедрению роботизированных решений в химическое производство.</w:t>
      </w:r>
    </w:p>
    <w:p w:rsidR="008054AB" w:rsidRPr="00A410A0" w:rsidRDefault="0065378B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lastRenderedPageBreak/>
        <w:t>За последние полгода проведено более 30 ознакомительных визитов представителей научно-технических служб и лабораторий предприятий НГХК, отраслевых учебных заведений на АО «</w:t>
      </w:r>
      <w:proofErr w:type="spellStart"/>
      <w:r w:rsidRPr="00A410A0">
        <w:rPr>
          <w:sz w:val="28"/>
          <w:szCs w:val="28"/>
        </w:rPr>
        <w:t>РциХимТех</w:t>
      </w:r>
      <w:proofErr w:type="spellEnd"/>
      <w:r w:rsidRPr="00A410A0">
        <w:rPr>
          <w:sz w:val="28"/>
          <w:szCs w:val="28"/>
        </w:rPr>
        <w:t>».</w:t>
      </w:r>
      <w:r w:rsidR="002C38A5" w:rsidRPr="00A410A0">
        <w:rPr>
          <w:sz w:val="28"/>
          <w:szCs w:val="28"/>
        </w:rPr>
        <w:t xml:space="preserve"> В </w:t>
      </w:r>
      <w:proofErr w:type="gramStart"/>
      <w:r w:rsidR="002C38A5" w:rsidRPr="00A410A0">
        <w:rPr>
          <w:sz w:val="28"/>
          <w:szCs w:val="28"/>
        </w:rPr>
        <w:t>сентябре</w:t>
      </w:r>
      <w:proofErr w:type="gramEnd"/>
      <w:r w:rsidR="002C38A5" w:rsidRPr="00A410A0">
        <w:rPr>
          <w:sz w:val="28"/>
          <w:szCs w:val="28"/>
        </w:rPr>
        <w:t xml:space="preserve"> </w:t>
      </w:r>
      <w:r w:rsidR="00AB2608">
        <w:rPr>
          <w:sz w:val="28"/>
          <w:szCs w:val="28"/>
        </w:rPr>
        <w:t xml:space="preserve"> </w:t>
      </w:r>
      <w:r w:rsidR="002C38A5" w:rsidRPr="00A410A0">
        <w:rPr>
          <w:sz w:val="28"/>
          <w:szCs w:val="28"/>
        </w:rPr>
        <w:t>организовано посещение Центра специалистами Альянса «</w:t>
      </w:r>
      <w:proofErr w:type="spellStart"/>
      <w:r w:rsidR="002C38A5" w:rsidRPr="00A410A0">
        <w:rPr>
          <w:sz w:val="28"/>
          <w:szCs w:val="28"/>
        </w:rPr>
        <w:t>Автоваз</w:t>
      </w:r>
      <w:proofErr w:type="spellEnd"/>
      <w:r w:rsidR="002C38A5" w:rsidRPr="00A410A0">
        <w:rPr>
          <w:sz w:val="28"/>
          <w:szCs w:val="28"/>
        </w:rPr>
        <w:t>-Рено-Ниссан»</w:t>
      </w:r>
      <w:r w:rsidR="00AB2608">
        <w:rPr>
          <w:sz w:val="28"/>
          <w:szCs w:val="28"/>
        </w:rPr>
        <w:t>.</w:t>
      </w:r>
      <w:r w:rsidR="002C38A5" w:rsidRPr="00A410A0">
        <w:rPr>
          <w:sz w:val="28"/>
          <w:szCs w:val="28"/>
        </w:rPr>
        <w:t xml:space="preserve"> </w:t>
      </w:r>
    </w:p>
    <w:p w:rsidR="003C5E52" w:rsidRPr="00A410A0" w:rsidRDefault="00273E8A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>П</w:t>
      </w:r>
      <w:r w:rsidR="003C5E52" w:rsidRPr="00A410A0">
        <w:rPr>
          <w:sz w:val="28"/>
          <w:szCs w:val="28"/>
        </w:rPr>
        <w:t xml:space="preserve">АО «Региональный инжиниринговый центр промышленных лазерных технологий «КАИ-Лазер» и АО «Центр прототипирования и внедрения отечественной робототехники» ведётся работа по упрочнению и наплавке штампов для ПАО «КАМАЗ». </w:t>
      </w:r>
    </w:p>
    <w:p w:rsidR="00283725" w:rsidRPr="00A410A0" w:rsidRDefault="00283725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С учётом потребности </w:t>
      </w:r>
      <w:r w:rsidR="0024230B" w:rsidRPr="00A410A0">
        <w:rPr>
          <w:sz w:val="28"/>
          <w:szCs w:val="28"/>
        </w:rPr>
        <w:t>нефтедобывающей отрасли Республики по инициативе ПАО «Татнефть»</w:t>
      </w:r>
      <w:r w:rsidRPr="00A410A0">
        <w:rPr>
          <w:sz w:val="28"/>
          <w:szCs w:val="28"/>
        </w:rPr>
        <w:t xml:space="preserve"> было принято решение о создании обособленного подразделения </w:t>
      </w:r>
      <w:r w:rsidR="001274E3" w:rsidRPr="00A410A0">
        <w:rPr>
          <w:sz w:val="28"/>
          <w:szCs w:val="28"/>
        </w:rPr>
        <w:t>АО «</w:t>
      </w:r>
      <w:proofErr w:type="spellStart"/>
      <w:r w:rsidR="001274E3" w:rsidRPr="00A410A0">
        <w:rPr>
          <w:sz w:val="28"/>
          <w:szCs w:val="28"/>
        </w:rPr>
        <w:t>РциХимТех</w:t>
      </w:r>
      <w:proofErr w:type="spellEnd"/>
      <w:r w:rsidR="001274E3" w:rsidRPr="00A410A0">
        <w:rPr>
          <w:sz w:val="28"/>
          <w:szCs w:val="28"/>
        </w:rPr>
        <w:t xml:space="preserve">» </w:t>
      </w:r>
      <w:r w:rsidRPr="00A410A0">
        <w:rPr>
          <w:sz w:val="28"/>
          <w:szCs w:val="28"/>
        </w:rPr>
        <w:t xml:space="preserve">– лаборатории моделирования </w:t>
      </w:r>
      <w:proofErr w:type="spellStart"/>
      <w:r w:rsidRPr="00A410A0">
        <w:rPr>
          <w:sz w:val="28"/>
          <w:szCs w:val="28"/>
        </w:rPr>
        <w:t>нефтеизвлечения</w:t>
      </w:r>
      <w:proofErr w:type="spellEnd"/>
      <w:r w:rsidRPr="00A410A0">
        <w:rPr>
          <w:sz w:val="28"/>
          <w:szCs w:val="28"/>
        </w:rPr>
        <w:t xml:space="preserve"> –</w:t>
      </w:r>
      <w:r w:rsidR="001274E3"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 xml:space="preserve">на базе </w:t>
      </w:r>
      <w:proofErr w:type="spellStart"/>
      <w:r w:rsidRPr="00A410A0">
        <w:rPr>
          <w:sz w:val="28"/>
          <w:szCs w:val="28"/>
        </w:rPr>
        <w:t>Альметьевского</w:t>
      </w:r>
      <w:proofErr w:type="spellEnd"/>
      <w:r w:rsidRPr="00A410A0">
        <w:rPr>
          <w:sz w:val="28"/>
          <w:szCs w:val="28"/>
        </w:rPr>
        <w:t xml:space="preserve"> государственного нефтяного института. </w:t>
      </w:r>
      <w:r w:rsidR="0024230B" w:rsidRPr="00A410A0">
        <w:rPr>
          <w:sz w:val="28"/>
          <w:szCs w:val="28"/>
        </w:rPr>
        <w:t xml:space="preserve">Это позволит максимально быстро проводить исследования для нужд добывающих предприятий и </w:t>
      </w:r>
      <w:proofErr w:type="spellStart"/>
      <w:r w:rsidR="0024230B" w:rsidRPr="00A410A0">
        <w:rPr>
          <w:sz w:val="28"/>
          <w:szCs w:val="28"/>
        </w:rPr>
        <w:t>ТатНИПИнефть</w:t>
      </w:r>
      <w:proofErr w:type="spellEnd"/>
      <w:r w:rsidR="0024230B" w:rsidRPr="00A410A0">
        <w:rPr>
          <w:sz w:val="28"/>
          <w:szCs w:val="28"/>
        </w:rPr>
        <w:t xml:space="preserve">, организовать стажировки сотрудников компаний, студентов и аспирантов </w:t>
      </w:r>
      <w:proofErr w:type="spellStart"/>
      <w:r w:rsidR="0024230B" w:rsidRPr="00A410A0">
        <w:rPr>
          <w:sz w:val="28"/>
          <w:szCs w:val="28"/>
        </w:rPr>
        <w:t>Альметьевского</w:t>
      </w:r>
      <w:proofErr w:type="spellEnd"/>
      <w:r w:rsidR="0024230B" w:rsidRPr="00A410A0">
        <w:rPr>
          <w:sz w:val="28"/>
          <w:szCs w:val="28"/>
        </w:rPr>
        <w:t xml:space="preserve"> государственного нефтяного института. </w:t>
      </w:r>
    </w:p>
    <w:p w:rsidR="009A600C" w:rsidRPr="00A410A0" w:rsidRDefault="00D94BC6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Как отметил  </w:t>
      </w:r>
      <w:r w:rsidR="000878E3">
        <w:rPr>
          <w:sz w:val="28"/>
          <w:szCs w:val="28"/>
        </w:rPr>
        <w:t>р</w:t>
      </w:r>
      <w:r w:rsidRPr="00A410A0">
        <w:rPr>
          <w:sz w:val="28"/>
          <w:szCs w:val="28"/>
        </w:rPr>
        <w:t xml:space="preserve">уководитель  Минпромторга РТ, </w:t>
      </w:r>
      <w:r w:rsidR="000878E3">
        <w:rPr>
          <w:sz w:val="28"/>
          <w:szCs w:val="28"/>
        </w:rPr>
        <w:t xml:space="preserve"> в </w:t>
      </w:r>
      <w:r w:rsidR="002C1FB0" w:rsidRPr="00A410A0">
        <w:rPr>
          <w:sz w:val="28"/>
          <w:szCs w:val="28"/>
        </w:rPr>
        <w:t xml:space="preserve"> настоящее время </w:t>
      </w:r>
      <w:r w:rsidRPr="00A410A0">
        <w:rPr>
          <w:sz w:val="28"/>
          <w:szCs w:val="28"/>
        </w:rPr>
        <w:t>в</w:t>
      </w:r>
      <w:r w:rsidR="009A600C" w:rsidRPr="00A410A0">
        <w:rPr>
          <w:sz w:val="28"/>
          <w:szCs w:val="28"/>
        </w:rPr>
        <w:t xml:space="preserve"> </w:t>
      </w:r>
      <w:proofErr w:type="gramStart"/>
      <w:r w:rsidR="009A600C" w:rsidRPr="00A410A0">
        <w:rPr>
          <w:sz w:val="28"/>
          <w:szCs w:val="28"/>
        </w:rPr>
        <w:t>рамках</w:t>
      </w:r>
      <w:proofErr w:type="gramEnd"/>
      <w:r w:rsidR="00522EDE" w:rsidRPr="00A410A0">
        <w:rPr>
          <w:sz w:val="28"/>
          <w:szCs w:val="28"/>
        </w:rPr>
        <w:t xml:space="preserve"> </w:t>
      </w:r>
      <w:r w:rsidR="000878E3">
        <w:rPr>
          <w:sz w:val="28"/>
          <w:szCs w:val="28"/>
        </w:rPr>
        <w:t>С</w:t>
      </w:r>
      <w:r w:rsidR="00522EDE" w:rsidRPr="00A410A0">
        <w:rPr>
          <w:sz w:val="28"/>
          <w:szCs w:val="28"/>
        </w:rPr>
        <w:t xml:space="preserve">оглашения о сотрудничестве между Правительством Республики Татарстан и </w:t>
      </w:r>
      <w:proofErr w:type="spellStart"/>
      <w:r w:rsidR="009A600C" w:rsidRPr="00A410A0">
        <w:rPr>
          <w:sz w:val="28"/>
          <w:szCs w:val="28"/>
        </w:rPr>
        <w:t>Госкорпорацией</w:t>
      </w:r>
      <w:proofErr w:type="spellEnd"/>
      <w:r w:rsidR="009A600C" w:rsidRPr="00A410A0">
        <w:rPr>
          <w:sz w:val="28"/>
          <w:szCs w:val="28"/>
        </w:rPr>
        <w:t xml:space="preserve"> «</w:t>
      </w:r>
      <w:proofErr w:type="spellStart"/>
      <w:r w:rsidR="009A600C" w:rsidRPr="00A410A0">
        <w:rPr>
          <w:sz w:val="28"/>
          <w:szCs w:val="28"/>
        </w:rPr>
        <w:t>Ростех</w:t>
      </w:r>
      <w:proofErr w:type="spellEnd"/>
      <w:r w:rsidR="009A600C" w:rsidRPr="00A410A0">
        <w:rPr>
          <w:sz w:val="28"/>
          <w:szCs w:val="28"/>
        </w:rPr>
        <w:t xml:space="preserve">» осуществляется взаимодействие </w:t>
      </w:r>
      <w:r w:rsidR="00DD73F3" w:rsidRPr="00A410A0">
        <w:rPr>
          <w:sz w:val="28"/>
          <w:szCs w:val="28"/>
        </w:rPr>
        <w:t xml:space="preserve">Центра цифровых технологий </w:t>
      </w:r>
      <w:r w:rsidR="009A600C" w:rsidRPr="00A410A0">
        <w:rPr>
          <w:sz w:val="28"/>
          <w:szCs w:val="28"/>
        </w:rPr>
        <w:t xml:space="preserve">с </w:t>
      </w:r>
      <w:r w:rsidR="00DD73F3" w:rsidRPr="00A410A0">
        <w:rPr>
          <w:sz w:val="28"/>
          <w:szCs w:val="28"/>
        </w:rPr>
        <w:t>двенадцатью</w:t>
      </w:r>
      <w:r w:rsidR="009A600C" w:rsidRPr="00A410A0">
        <w:rPr>
          <w:sz w:val="28"/>
          <w:szCs w:val="28"/>
        </w:rPr>
        <w:t xml:space="preserve"> предприятиями </w:t>
      </w:r>
      <w:proofErr w:type="spellStart"/>
      <w:r w:rsidR="000878E3">
        <w:rPr>
          <w:sz w:val="28"/>
          <w:szCs w:val="28"/>
        </w:rPr>
        <w:t>госк</w:t>
      </w:r>
      <w:r w:rsidR="00DD73F3" w:rsidRPr="00A410A0">
        <w:rPr>
          <w:sz w:val="28"/>
          <w:szCs w:val="28"/>
        </w:rPr>
        <w:t>орпорации</w:t>
      </w:r>
      <w:proofErr w:type="spellEnd"/>
      <w:r w:rsidR="00DD73F3" w:rsidRPr="00A410A0">
        <w:rPr>
          <w:sz w:val="28"/>
          <w:szCs w:val="28"/>
        </w:rPr>
        <w:t>, готовится к подписанию соглашение о совместной деятельности.</w:t>
      </w:r>
      <w:r w:rsidR="00522EDE" w:rsidRPr="00A410A0">
        <w:rPr>
          <w:sz w:val="28"/>
          <w:szCs w:val="28"/>
        </w:rPr>
        <w:t xml:space="preserve"> </w:t>
      </w:r>
    </w:p>
    <w:p w:rsidR="00D94BC6" w:rsidRPr="00A410A0" w:rsidRDefault="001154F9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ПАО РЦИ </w:t>
      </w:r>
      <w:r w:rsidR="00D842BA" w:rsidRPr="00A410A0">
        <w:rPr>
          <w:sz w:val="28"/>
          <w:szCs w:val="28"/>
        </w:rPr>
        <w:t>«КАИ-Лазер» сотрудничает с АО</w:t>
      </w:r>
      <w:r w:rsidRPr="00A410A0">
        <w:rPr>
          <w:sz w:val="28"/>
          <w:szCs w:val="28"/>
        </w:rPr>
        <w:t> </w:t>
      </w:r>
      <w:r w:rsidR="00D842BA" w:rsidRPr="00A410A0">
        <w:rPr>
          <w:sz w:val="28"/>
          <w:szCs w:val="28"/>
        </w:rPr>
        <w:t xml:space="preserve">«ЦНИИТОЧМАШ», входящим в </w:t>
      </w:r>
      <w:proofErr w:type="spellStart"/>
      <w:r w:rsidR="00D842BA" w:rsidRPr="00A410A0">
        <w:rPr>
          <w:sz w:val="28"/>
          <w:szCs w:val="28"/>
        </w:rPr>
        <w:t>Госкорпорацию</w:t>
      </w:r>
      <w:proofErr w:type="spellEnd"/>
      <w:r w:rsidR="00D842BA" w:rsidRPr="00A410A0">
        <w:rPr>
          <w:sz w:val="28"/>
          <w:szCs w:val="28"/>
        </w:rPr>
        <w:t xml:space="preserve"> «</w:t>
      </w:r>
      <w:proofErr w:type="spellStart"/>
      <w:r w:rsidR="00D842BA" w:rsidRPr="00A410A0">
        <w:rPr>
          <w:sz w:val="28"/>
          <w:szCs w:val="28"/>
        </w:rPr>
        <w:t>Ростех</w:t>
      </w:r>
      <w:proofErr w:type="spellEnd"/>
      <w:r w:rsidR="00D842BA" w:rsidRPr="00A410A0">
        <w:rPr>
          <w:sz w:val="28"/>
          <w:szCs w:val="28"/>
        </w:rPr>
        <w:t>», по внедрению технологии сварки лопаток при производстве авиационных двигателей разработки компании ЗАО «</w:t>
      </w:r>
      <w:proofErr w:type="spellStart"/>
      <w:r w:rsidR="00D842BA" w:rsidRPr="00A410A0">
        <w:rPr>
          <w:sz w:val="28"/>
          <w:szCs w:val="28"/>
        </w:rPr>
        <w:t>Мелита</w:t>
      </w:r>
      <w:proofErr w:type="spellEnd"/>
      <w:r w:rsidR="00D842BA" w:rsidRPr="00A410A0">
        <w:rPr>
          <w:sz w:val="28"/>
          <w:szCs w:val="28"/>
        </w:rPr>
        <w:t xml:space="preserve">-К». </w:t>
      </w:r>
    </w:p>
    <w:p w:rsidR="00427231" w:rsidRPr="00A410A0" w:rsidRDefault="00D94BC6" w:rsidP="00D94BC6">
      <w:pPr>
        <w:ind w:firstLine="709"/>
        <w:jc w:val="both"/>
        <w:rPr>
          <w:sz w:val="28"/>
          <w:szCs w:val="28"/>
        </w:rPr>
      </w:pPr>
      <w:proofErr w:type="gramStart"/>
      <w:r w:rsidRPr="00A410A0">
        <w:rPr>
          <w:sz w:val="28"/>
          <w:szCs w:val="28"/>
        </w:rPr>
        <w:t xml:space="preserve">Альберт Каримов подчеркнул, что </w:t>
      </w:r>
      <w:r w:rsidR="0036657E" w:rsidRPr="00A410A0">
        <w:rPr>
          <w:sz w:val="28"/>
          <w:szCs w:val="28"/>
        </w:rPr>
        <w:t xml:space="preserve"> у</w:t>
      </w:r>
      <w:r w:rsidR="004B38F6" w:rsidRPr="00A410A0">
        <w:rPr>
          <w:sz w:val="28"/>
          <w:szCs w:val="28"/>
        </w:rPr>
        <w:t xml:space="preserve">частие </w:t>
      </w:r>
      <w:r w:rsidRPr="00A410A0">
        <w:rPr>
          <w:sz w:val="28"/>
          <w:szCs w:val="28"/>
        </w:rPr>
        <w:t xml:space="preserve">инжиниринговых </w:t>
      </w:r>
      <w:r w:rsidR="004B38F6" w:rsidRPr="00A410A0">
        <w:rPr>
          <w:sz w:val="28"/>
          <w:szCs w:val="28"/>
        </w:rPr>
        <w:t>центров в таких</w:t>
      </w:r>
      <w:r w:rsidR="001A322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 xml:space="preserve"> международных </w:t>
      </w:r>
      <w:r w:rsidR="004B38F6" w:rsidRPr="00A410A0">
        <w:rPr>
          <w:sz w:val="28"/>
          <w:szCs w:val="28"/>
        </w:rPr>
        <w:t xml:space="preserve"> мер</w:t>
      </w:r>
      <w:r w:rsidR="0036657E" w:rsidRPr="00A410A0">
        <w:rPr>
          <w:sz w:val="28"/>
          <w:szCs w:val="28"/>
        </w:rPr>
        <w:t>оприятиях, как</w:t>
      </w:r>
      <w:r w:rsidR="008C1D0B">
        <w:rPr>
          <w:sz w:val="28"/>
          <w:szCs w:val="28"/>
        </w:rPr>
        <w:t xml:space="preserve"> </w:t>
      </w:r>
      <w:r w:rsidR="0036657E"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>«</w:t>
      </w:r>
      <w:proofErr w:type="spellStart"/>
      <w:r w:rsidR="0036657E" w:rsidRPr="00A410A0">
        <w:rPr>
          <w:sz w:val="28"/>
          <w:szCs w:val="28"/>
        </w:rPr>
        <w:t>Иннопром</w:t>
      </w:r>
      <w:proofErr w:type="spellEnd"/>
      <w:r w:rsidRPr="00A410A0">
        <w:rPr>
          <w:sz w:val="28"/>
          <w:szCs w:val="28"/>
        </w:rPr>
        <w:t>»</w:t>
      </w:r>
      <w:r w:rsidR="0036657E" w:rsidRPr="00A410A0">
        <w:rPr>
          <w:sz w:val="28"/>
          <w:szCs w:val="28"/>
        </w:rPr>
        <w:t xml:space="preserve"> и </w:t>
      </w:r>
      <w:r w:rsidR="004B38F6"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>«</w:t>
      </w:r>
      <w:r w:rsidR="004B38F6" w:rsidRPr="00A410A0">
        <w:rPr>
          <w:sz w:val="28"/>
          <w:szCs w:val="28"/>
        </w:rPr>
        <w:t>АКТО</w:t>
      </w:r>
      <w:r w:rsidRPr="00A410A0">
        <w:rPr>
          <w:sz w:val="28"/>
          <w:szCs w:val="28"/>
        </w:rPr>
        <w:t>»</w:t>
      </w:r>
      <w:r w:rsidR="004B38F6" w:rsidRPr="00A410A0">
        <w:rPr>
          <w:sz w:val="28"/>
          <w:szCs w:val="28"/>
        </w:rPr>
        <w:t xml:space="preserve">, </w:t>
      </w:r>
      <w:r w:rsidRPr="00A410A0">
        <w:rPr>
          <w:sz w:val="28"/>
          <w:szCs w:val="28"/>
        </w:rPr>
        <w:t xml:space="preserve"> </w:t>
      </w:r>
      <w:r w:rsidR="0065658A">
        <w:rPr>
          <w:sz w:val="28"/>
          <w:szCs w:val="28"/>
        </w:rPr>
        <w:t xml:space="preserve"> </w:t>
      </w:r>
      <w:r w:rsidR="0036657E" w:rsidRPr="00A410A0">
        <w:rPr>
          <w:sz w:val="28"/>
          <w:szCs w:val="28"/>
        </w:rPr>
        <w:t xml:space="preserve">во встречах в </w:t>
      </w:r>
      <w:r w:rsidR="0065658A">
        <w:rPr>
          <w:sz w:val="28"/>
          <w:szCs w:val="28"/>
        </w:rPr>
        <w:t xml:space="preserve"> ходе </w:t>
      </w:r>
      <w:r w:rsidR="0036657E" w:rsidRPr="00A410A0">
        <w:rPr>
          <w:sz w:val="28"/>
          <w:szCs w:val="28"/>
        </w:rPr>
        <w:t xml:space="preserve">международных и межрегиональных визитов и визитов представителей Минпромторга России и </w:t>
      </w:r>
      <w:proofErr w:type="spellStart"/>
      <w:r w:rsidR="0036657E" w:rsidRPr="00A410A0">
        <w:rPr>
          <w:sz w:val="28"/>
          <w:szCs w:val="28"/>
        </w:rPr>
        <w:t>госкорпораций</w:t>
      </w:r>
      <w:proofErr w:type="spellEnd"/>
      <w:r w:rsidR="0036657E" w:rsidRPr="00A410A0">
        <w:rPr>
          <w:sz w:val="28"/>
          <w:szCs w:val="28"/>
        </w:rPr>
        <w:t>, позволяет наладить взаимовыгодное сотрудничество.</w:t>
      </w:r>
      <w:proofErr w:type="gramEnd"/>
      <w:r w:rsidRPr="00A410A0">
        <w:rPr>
          <w:sz w:val="28"/>
          <w:szCs w:val="28"/>
        </w:rPr>
        <w:t xml:space="preserve"> Так, </w:t>
      </w:r>
      <w:r w:rsidR="00427231" w:rsidRPr="00A410A0">
        <w:rPr>
          <w:sz w:val="28"/>
          <w:szCs w:val="28"/>
        </w:rPr>
        <w:t>в ходе выставки «Авиакосмические технологии, современные материалы и оборудование-2016»</w:t>
      </w:r>
      <w:r w:rsidR="00387286" w:rsidRPr="00A410A0">
        <w:rPr>
          <w:sz w:val="28"/>
          <w:szCs w:val="28"/>
        </w:rPr>
        <w:t xml:space="preserve"> </w:t>
      </w:r>
      <w:r w:rsidR="0065658A">
        <w:rPr>
          <w:sz w:val="28"/>
          <w:szCs w:val="28"/>
        </w:rPr>
        <w:t xml:space="preserve"> </w:t>
      </w:r>
      <w:r w:rsidR="00427231" w:rsidRPr="00A410A0">
        <w:rPr>
          <w:sz w:val="28"/>
          <w:szCs w:val="28"/>
        </w:rPr>
        <w:t xml:space="preserve">подписано соглашение между Центром цифровых технологий и чешской компанией MECAS ESI. Центр цифровых технологий стал официальным представителем </w:t>
      </w:r>
      <w:r w:rsidR="006A0B6E" w:rsidRPr="00A410A0">
        <w:rPr>
          <w:sz w:val="28"/>
          <w:szCs w:val="28"/>
        </w:rPr>
        <w:t>ч</w:t>
      </w:r>
      <w:r w:rsidR="00427231" w:rsidRPr="00A410A0">
        <w:rPr>
          <w:sz w:val="28"/>
          <w:szCs w:val="28"/>
        </w:rPr>
        <w:t xml:space="preserve">ешской компании и центром компетенций по выполнению виртуального производства </w:t>
      </w:r>
      <w:r w:rsidR="004125B0" w:rsidRPr="00A410A0">
        <w:rPr>
          <w:sz w:val="28"/>
          <w:szCs w:val="28"/>
        </w:rPr>
        <w:t>и</w:t>
      </w:r>
      <w:r w:rsidR="00427231" w:rsidRPr="00A410A0">
        <w:rPr>
          <w:sz w:val="28"/>
          <w:szCs w:val="28"/>
        </w:rPr>
        <w:t xml:space="preserve"> моделированию физических явлений</w:t>
      </w:r>
      <w:r w:rsidRPr="00A410A0">
        <w:rPr>
          <w:sz w:val="28"/>
          <w:szCs w:val="28"/>
        </w:rPr>
        <w:t>.</w:t>
      </w:r>
      <w:r w:rsidR="00427231" w:rsidRPr="00A410A0">
        <w:rPr>
          <w:sz w:val="28"/>
          <w:szCs w:val="28"/>
        </w:rPr>
        <w:t xml:space="preserve"> </w:t>
      </w:r>
    </w:p>
    <w:p w:rsidR="00EE798A" w:rsidRPr="00A410A0" w:rsidRDefault="00EE798A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По итогам посещения </w:t>
      </w:r>
      <w:r w:rsidR="001A3220">
        <w:rPr>
          <w:sz w:val="28"/>
          <w:szCs w:val="28"/>
        </w:rPr>
        <w:t xml:space="preserve">в ноябре </w:t>
      </w:r>
      <w:proofErr w:type="spellStart"/>
      <w:r w:rsidR="001A3220">
        <w:rPr>
          <w:sz w:val="28"/>
          <w:szCs w:val="28"/>
        </w:rPr>
        <w:t>т.г</w:t>
      </w:r>
      <w:proofErr w:type="spellEnd"/>
      <w:r w:rsidR="001A3220">
        <w:rPr>
          <w:sz w:val="28"/>
          <w:szCs w:val="28"/>
        </w:rPr>
        <w:t xml:space="preserve">. </w:t>
      </w:r>
      <w:r w:rsidR="00D94BC6" w:rsidRPr="00A410A0">
        <w:rPr>
          <w:sz w:val="28"/>
          <w:szCs w:val="28"/>
        </w:rPr>
        <w:t xml:space="preserve"> АО «</w:t>
      </w:r>
      <w:proofErr w:type="spellStart"/>
      <w:r w:rsidR="00D94BC6" w:rsidRPr="00A410A0">
        <w:rPr>
          <w:sz w:val="28"/>
          <w:szCs w:val="28"/>
        </w:rPr>
        <w:t>РциХимТех</w:t>
      </w:r>
      <w:proofErr w:type="spellEnd"/>
      <w:r w:rsidR="00D94BC6" w:rsidRPr="00A410A0">
        <w:rPr>
          <w:sz w:val="28"/>
          <w:szCs w:val="28"/>
        </w:rPr>
        <w:t>»</w:t>
      </w:r>
      <w:r w:rsidR="00D94BC6" w:rsidRPr="00A410A0">
        <w:rPr>
          <w:sz w:val="28"/>
          <w:szCs w:val="28"/>
        </w:rPr>
        <w:t xml:space="preserve"> </w:t>
      </w:r>
      <w:r w:rsidR="00D94BC6" w:rsidRPr="00A410A0">
        <w:rPr>
          <w:sz w:val="28"/>
          <w:szCs w:val="28"/>
        </w:rPr>
        <w:t xml:space="preserve"> руководством </w:t>
      </w:r>
      <w:r w:rsidR="00D94BC6" w:rsidRPr="00A410A0">
        <w:rPr>
          <w:sz w:val="28"/>
          <w:szCs w:val="28"/>
        </w:rPr>
        <w:t xml:space="preserve"> независимой испытательной лаборатории «</w:t>
      </w:r>
      <w:proofErr w:type="spellStart"/>
      <w:r w:rsidR="00D94BC6" w:rsidRPr="00A410A0">
        <w:rPr>
          <w:sz w:val="28"/>
          <w:szCs w:val="28"/>
        </w:rPr>
        <w:t>Exotest</w:t>
      </w:r>
      <w:proofErr w:type="spellEnd"/>
      <w:r w:rsidR="00D94BC6" w:rsidRPr="00A410A0">
        <w:rPr>
          <w:sz w:val="28"/>
          <w:szCs w:val="28"/>
        </w:rPr>
        <w:t>»</w:t>
      </w:r>
      <w:r w:rsidR="008C1D0B">
        <w:rPr>
          <w:sz w:val="28"/>
          <w:szCs w:val="28"/>
        </w:rPr>
        <w:t xml:space="preserve"> </w:t>
      </w:r>
      <w:proofErr w:type="gramStart"/>
      <w:r w:rsidR="008C1D0B">
        <w:rPr>
          <w:sz w:val="28"/>
          <w:szCs w:val="28"/>
        </w:rPr>
        <w:t xml:space="preserve">( </w:t>
      </w:r>
      <w:proofErr w:type="gramEnd"/>
      <w:r w:rsidR="008C1D0B">
        <w:rPr>
          <w:sz w:val="28"/>
          <w:szCs w:val="28"/>
        </w:rPr>
        <w:t xml:space="preserve">Франция) </w:t>
      </w:r>
      <w:r w:rsidR="00D94BC6" w:rsidRPr="00A410A0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>обсуждены варианты сотрудничества</w:t>
      </w:r>
      <w:r w:rsidR="00D94BC6" w:rsidRPr="00A410A0">
        <w:rPr>
          <w:sz w:val="28"/>
          <w:szCs w:val="28"/>
        </w:rPr>
        <w:t>,</w:t>
      </w:r>
      <w:r w:rsidRPr="00A410A0">
        <w:rPr>
          <w:sz w:val="28"/>
          <w:szCs w:val="28"/>
        </w:rPr>
        <w:t xml:space="preserve"> включая проведени</w:t>
      </w:r>
      <w:r w:rsidR="00D94BC6" w:rsidRPr="00A410A0">
        <w:rPr>
          <w:sz w:val="28"/>
          <w:szCs w:val="28"/>
        </w:rPr>
        <w:t>е</w:t>
      </w:r>
      <w:r w:rsidRPr="00A410A0">
        <w:rPr>
          <w:sz w:val="28"/>
          <w:szCs w:val="28"/>
        </w:rPr>
        <w:t xml:space="preserve"> по заказу французской компании ряда испытаний.</w:t>
      </w:r>
    </w:p>
    <w:p w:rsidR="00383ED9" w:rsidRPr="00A410A0" w:rsidRDefault="00383ED9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>Мин</w:t>
      </w:r>
      <w:r w:rsidR="008C1D0B">
        <w:rPr>
          <w:sz w:val="28"/>
          <w:szCs w:val="28"/>
        </w:rPr>
        <w:t xml:space="preserve">промторг РТ </w:t>
      </w:r>
      <w:r w:rsidRPr="00A410A0">
        <w:rPr>
          <w:sz w:val="28"/>
          <w:szCs w:val="28"/>
        </w:rPr>
        <w:t xml:space="preserve">привлекает инжиниринговые центры в </w:t>
      </w:r>
      <w:proofErr w:type="gramStart"/>
      <w:r w:rsidRPr="00A410A0">
        <w:rPr>
          <w:sz w:val="28"/>
          <w:szCs w:val="28"/>
        </w:rPr>
        <w:t>качестве</w:t>
      </w:r>
      <w:proofErr w:type="gramEnd"/>
      <w:r w:rsidRPr="00A410A0">
        <w:rPr>
          <w:sz w:val="28"/>
          <w:szCs w:val="28"/>
        </w:rPr>
        <w:t xml:space="preserve"> со</w:t>
      </w:r>
      <w:r w:rsidR="0065658A">
        <w:rPr>
          <w:sz w:val="28"/>
          <w:szCs w:val="28"/>
        </w:rPr>
        <w:t>-</w:t>
      </w:r>
      <w:r w:rsidRPr="00A410A0">
        <w:rPr>
          <w:sz w:val="28"/>
          <w:szCs w:val="28"/>
        </w:rPr>
        <w:t xml:space="preserve">организаторов </w:t>
      </w:r>
      <w:proofErr w:type="spellStart"/>
      <w:r w:rsidRPr="00A410A0">
        <w:rPr>
          <w:sz w:val="28"/>
          <w:szCs w:val="28"/>
        </w:rPr>
        <w:t>выставочно-конгрессных</w:t>
      </w:r>
      <w:proofErr w:type="spellEnd"/>
      <w:r w:rsidRPr="00A410A0">
        <w:rPr>
          <w:sz w:val="28"/>
          <w:szCs w:val="28"/>
        </w:rPr>
        <w:t xml:space="preserve"> мероприятий. Например, </w:t>
      </w:r>
      <w:r w:rsidR="0065658A">
        <w:rPr>
          <w:sz w:val="28"/>
          <w:szCs w:val="28"/>
        </w:rPr>
        <w:t>АО «</w:t>
      </w:r>
      <w:proofErr w:type="spellStart"/>
      <w:r w:rsidRPr="00A410A0">
        <w:rPr>
          <w:sz w:val="28"/>
          <w:szCs w:val="28"/>
        </w:rPr>
        <w:t>РциХимТех</w:t>
      </w:r>
      <w:proofErr w:type="spellEnd"/>
      <w:r w:rsidR="0065658A">
        <w:rPr>
          <w:sz w:val="28"/>
          <w:szCs w:val="28"/>
        </w:rPr>
        <w:t xml:space="preserve">» </w:t>
      </w:r>
      <w:r w:rsidRPr="00A410A0">
        <w:rPr>
          <w:sz w:val="28"/>
          <w:szCs w:val="28"/>
        </w:rPr>
        <w:t xml:space="preserve"> участвовал в организации круглых столов </w:t>
      </w:r>
      <w:r w:rsidR="00E168B1" w:rsidRPr="00A410A0">
        <w:rPr>
          <w:sz w:val="28"/>
          <w:szCs w:val="28"/>
        </w:rPr>
        <w:t xml:space="preserve">в рамках </w:t>
      </w:r>
      <w:r w:rsidR="00D94BC6" w:rsidRPr="00A410A0">
        <w:rPr>
          <w:sz w:val="28"/>
          <w:szCs w:val="28"/>
        </w:rPr>
        <w:t xml:space="preserve">проведенного </w:t>
      </w:r>
      <w:r w:rsidR="00E168B1" w:rsidRPr="00A410A0">
        <w:rPr>
          <w:sz w:val="28"/>
          <w:szCs w:val="28"/>
        </w:rPr>
        <w:t>Татарстанского нефтегазохимического форума</w:t>
      </w:r>
      <w:r w:rsidR="00D94BC6" w:rsidRPr="00A410A0">
        <w:rPr>
          <w:sz w:val="28"/>
          <w:szCs w:val="28"/>
        </w:rPr>
        <w:t>.</w:t>
      </w:r>
      <w:r w:rsidR="00E168B1" w:rsidRPr="00A410A0">
        <w:rPr>
          <w:sz w:val="28"/>
          <w:szCs w:val="28"/>
        </w:rPr>
        <w:t xml:space="preserve"> </w:t>
      </w:r>
    </w:p>
    <w:p w:rsidR="004125B0" w:rsidRPr="00A410A0" w:rsidRDefault="00A410A0" w:rsidP="00D94BC6">
      <w:pPr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t xml:space="preserve">Минпромторг РТ  оказывает содействие инжиниринговым центрам </w:t>
      </w:r>
      <w:r w:rsidR="006F4636" w:rsidRPr="00A410A0">
        <w:rPr>
          <w:sz w:val="28"/>
          <w:szCs w:val="28"/>
        </w:rPr>
        <w:t xml:space="preserve">в </w:t>
      </w:r>
      <w:proofErr w:type="gramStart"/>
      <w:r w:rsidR="006F4636" w:rsidRPr="00A410A0">
        <w:rPr>
          <w:sz w:val="28"/>
          <w:szCs w:val="28"/>
        </w:rPr>
        <w:t>получении</w:t>
      </w:r>
      <w:proofErr w:type="gramEnd"/>
      <w:r w:rsidR="006F4636" w:rsidRPr="00A410A0">
        <w:rPr>
          <w:sz w:val="28"/>
          <w:szCs w:val="28"/>
        </w:rPr>
        <w:t xml:space="preserve"> необходимых сертификатов</w:t>
      </w:r>
      <w:r w:rsidR="00160BF4" w:rsidRPr="00A410A0">
        <w:rPr>
          <w:sz w:val="28"/>
          <w:szCs w:val="28"/>
        </w:rPr>
        <w:t xml:space="preserve"> и лицензий </w:t>
      </w:r>
      <w:r w:rsidR="00E60EF6" w:rsidRPr="00A410A0">
        <w:rPr>
          <w:sz w:val="28"/>
          <w:szCs w:val="28"/>
        </w:rPr>
        <w:t>Минпромторга России</w:t>
      </w:r>
      <w:r w:rsidRPr="00A410A0">
        <w:rPr>
          <w:sz w:val="28"/>
          <w:szCs w:val="28"/>
        </w:rPr>
        <w:t xml:space="preserve"> и </w:t>
      </w:r>
      <w:r w:rsidR="00160BF4" w:rsidRPr="00A410A0">
        <w:rPr>
          <w:sz w:val="28"/>
          <w:szCs w:val="28"/>
        </w:rPr>
        <w:t>других</w:t>
      </w:r>
      <w:r w:rsidRPr="00A410A0">
        <w:rPr>
          <w:sz w:val="28"/>
          <w:szCs w:val="28"/>
        </w:rPr>
        <w:t xml:space="preserve"> органах</w:t>
      </w:r>
      <w:r w:rsidR="00160BF4" w:rsidRPr="00A410A0">
        <w:rPr>
          <w:sz w:val="28"/>
          <w:szCs w:val="28"/>
        </w:rPr>
        <w:t xml:space="preserve">, а также </w:t>
      </w:r>
      <w:r w:rsidRPr="00A410A0">
        <w:rPr>
          <w:sz w:val="28"/>
          <w:szCs w:val="28"/>
        </w:rPr>
        <w:t>их</w:t>
      </w:r>
      <w:r w:rsidR="00E60EF6" w:rsidRPr="00A410A0">
        <w:rPr>
          <w:sz w:val="28"/>
          <w:szCs w:val="28"/>
        </w:rPr>
        <w:t xml:space="preserve"> участи</w:t>
      </w:r>
      <w:r w:rsidRPr="00A410A0">
        <w:rPr>
          <w:sz w:val="28"/>
          <w:szCs w:val="28"/>
        </w:rPr>
        <w:t>и</w:t>
      </w:r>
      <w:r w:rsidR="006F4636" w:rsidRPr="00A410A0">
        <w:rPr>
          <w:sz w:val="28"/>
          <w:szCs w:val="28"/>
        </w:rPr>
        <w:t xml:space="preserve"> в федеральных </w:t>
      </w:r>
      <w:r w:rsidR="002E7060" w:rsidRPr="00A410A0">
        <w:rPr>
          <w:sz w:val="28"/>
          <w:szCs w:val="28"/>
        </w:rPr>
        <w:t>программах</w:t>
      </w:r>
      <w:r w:rsidR="006F4636" w:rsidRPr="00A410A0">
        <w:rPr>
          <w:sz w:val="28"/>
          <w:szCs w:val="28"/>
        </w:rPr>
        <w:t>.</w:t>
      </w:r>
      <w:r w:rsidRPr="00A410A0">
        <w:rPr>
          <w:sz w:val="28"/>
          <w:szCs w:val="28"/>
        </w:rPr>
        <w:t xml:space="preserve"> </w:t>
      </w:r>
      <w:r w:rsidR="004C0937" w:rsidRPr="00A410A0">
        <w:rPr>
          <w:sz w:val="28"/>
          <w:szCs w:val="28"/>
        </w:rPr>
        <w:t xml:space="preserve">В настоящее время </w:t>
      </w:r>
      <w:r w:rsidR="004125B0" w:rsidRPr="00A410A0">
        <w:rPr>
          <w:sz w:val="28"/>
          <w:szCs w:val="28"/>
        </w:rPr>
        <w:t>Центр цифровых технологий</w:t>
      </w:r>
      <w:r w:rsidR="004C0937" w:rsidRPr="00A410A0">
        <w:rPr>
          <w:sz w:val="28"/>
          <w:szCs w:val="28"/>
        </w:rPr>
        <w:t xml:space="preserve"> совместно с ООО «Проектно-инжиниринговая компания» направили заявку на участие в конкурсном отборе Минпромторга России по субсидированию НИОКР</w:t>
      </w:r>
      <w:r>
        <w:rPr>
          <w:sz w:val="28"/>
          <w:szCs w:val="28"/>
        </w:rPr>
        <w:t xml:space="preserve">. </w:t>
      </w:r>
      <w:r w:rsidR="004C0937" w:rsidRPr="00A410A0">
        <w:rPr>
          <w:sz w:val="28"/>
          <w:szCs w:val="28"/>
        </w:rPr>
        <w:t xml:space="preserve">Проект предполагает создание </w:t>
      </w:r>
      <w:r w:rsidR="00C54515" w:rsidRPr="00A410A0">
        <w:rPr>
          <w:sz w:val="28"/>
          <w:szCs w:val="28"/>
        </w:rPr>
        <w:t>вспомогательной силовой установки-двигателя малой мощности</w:t>
      </w:r>
      <w:r w:rsidR="004C0937" w:rsidRPr="00A410A0">
        <w:rPr>
          <w:sz w:val="28"/>
          <w:szCs w:val="28"/>
        </w:rPr>
        <w:t xml:space="preserve">. </w:t>
      </w:r>
    </w:p>
    <w:p w:rsidR="00A410A0" w:rsidRDefault="00A410A0" w:rsidP="00A410A0">
      <w:pPr>
        <w:keepNext/>
        <w:ind w:firstLine="709"/>
        <w:jc w:val="both"/>
        <w:rPr>
          <w:sz w:val="28"/>
          <w:szCs w:val="28"/>
        </w:rPr>
      </w:pPr>
      <w:r w:rsidRPr="00A410A0">
        <w:rPr>
          <w:sz w:val="28"/>
          <w:szCs w:val="28"/>
        </w:rPr>
        <w:lastRenderedPageBreak/>
        <w:t>По мнению Альберта Каримова</w:t>
      </w:r>
      <w:r w:rsidR="00E26DA2" w:rsidRPr="00A410A0">
        <w:rPr>
          <w:sz w:val="28"/>
          <w:szCs w:val="28"/>
        </w:rPr>
        <w:t>, эффективным методом работы является создание отраслевых рабочих групп. Так, по итогам посещения Президентом Татарстан</w:t>
      </w:r>
      <w:r w:rsidR="0065658A">
        <w:rPr>
          <w:sz w:val="28"/>
          <w:szCs w:val="28"/>
        </w:rPr>
        <w:t xml:space="preserve">а </w:t>
      </w:r>
      <w:r w:rsidR="00E26DA2" w:rsidRPr="00A410A0">
        <w:rPr>
          <w:sz w:val="28"/>
          <w:szCs w:val="28"/>
        </w:rPr>
        <w:t xml:space="preserve"> Р.Н. </w:t>
      </w:r>
      <w:proofErr w:type="spellStart"/>
      <w:r w:rsidR="00E26DA2" w:rsidRPr="00A410A0">
        <w:rPr>
          <w:sz w:val="28"/>
          <w:szCs w:val="28"/>
        </w:rPr>
        <w:t>Миннихановым</w:t>
      </w:r>
      <w:proofErr w:type="spellEnd"/>
      <w:r w:rsidR="00E26DA2" w:rsidRPr="00A410A0">
        <w:rPr>
          <w:sz w:val="28"/>
          <w:szCs w:val="28"/>
        </w:rPr>
        <w:t xml:space="preserve"> группы компаний «ИНВЭНТ» в июне текущего года Министерством создана межведомственная рабочая группа по вопросу импортозамещения полимерных материалов для кабельного производства. </w:t>
      </w:r>
      <w:r>
        <w:rPr>
          <w:sz w:val="28"/>
          <w:szCs w:val="28"/>
        </w:rPr>
        <w:t xml:space="preserve"> </w:t>
      </w:r>
      <w:r w:rsidR="00E26DA2" w:rsidRPr="00A410A0">
        <w:rPr>
          <w:sz w:val="28"/>
          <w:szCs w:val="28"/>
        </w:rPr>
        <w:t>Инжиниринговым центром</w:t>
      </w:r>
      <w:r w:rsidR="00AC6F8C" w:rsidRPr="00A410A0">
        <w:rPr>
          <w:sz w:val="28"/>
          <w:szCs w:val="28"/>
        </w:rPr>
        <w:t xml:space="preserve"> совместно с предприятиями</w:t>
      </w:r>
      <w:r w:rsidR="00E26DA2" w:rsidRPr="00A410A0">
        <w:rPr>
          <w:sz w:val="28"/>
          <w:szCs w:val="28"/>
        </w:rPr>
        <w:t xml:space="preserve"> проведены исследования и испытания пластиков</w:t>
      </w:r>
      <w:r w:rsidR="001A3220">
        <w:rPr>
          <w:sz w:val="28"/>
          <w:szCs w:val="28"/>
        </w:rPr>
        <w:t xml:space="preserve"> </w:t>
      </w:r>
      <w:r w:rsidR="00E26DA2" w:rsidRPr="00A410A0">
        <w:rPr>
          <w:sz w:val="28"/>
          <w:szCs w:val="28"/>
        </w:rPr>
        <w:t xml:space="preserve"> на соответствие требованиям, предъявляемым производителями кабельной промышленности.</w:t>
      </w:r>
      <w:r w:rsidR="00AC6F8C" w:rsidRPr="00A410A0">
        <w:rPr>
          <w:sz w:val="28"/>
          <w:szCs w:val="28"/>
        </w:rPr>
        <w:t xml:space="preserve"> В </w:t>
      </w:r>
      <w:proofErr w:type="gramStart"/>
      <w:r w:rsidR="00AC6F8C" w:rsidRPr="00A410A0">
        <w:rPr>
          <w:sz w:val="28"/>
          <w:szCs w:val="28"/>
        </w:rPr>
        <w:t>результате</w:t>
      </w:r>
      <w:proofErr w:type="gramEnd"/>
      <w:r w:rsidR="00AC6F8C" w:rsidRPr="00A410A0">
        <w:rPr>
          <w:sz w:val="28"/>
          <w:szCs w:val="28"/>
        </w:rPr>
        <w:t xml:space="preserve"> проведенной работы</w:t>
      </w:r>
      <w:r w:rsidR="001A3220">
        <w:rPr>
          <w:sz w:val="28"/>
          <w:szCs w:val="28"/>
        </w:rPr>
        <w:t xml:space="preserve">, </w:t>
      </w:r>
      <w:r w:rsidR="00AC6F8C" w:rsidRPr="00A410A0">
        <w:rPr>
          <w:sz w:val="28"/>
          <w:szCs w:val="28"/>
        </w:rPr>
        <w:t xml:space="preserve"> в ноябре </w:t>
      </w:r>
      <w:proofErr w:type="spellStart"/>
      <w:r w:rsidR="00AC6F8C" w:rsidRPr="00A410A0">
        <w:rPr>
          <w:sz w:val="28"/>
          <w:szCs w:val="28"/>
        </w:rPr>
        <w:t>т.г</w:t>
      </w:r>
      <w:proofErr w:type="spellEnd"/>
      <w:r w:rsidR="00AC6F8C" w:rsidRPr="00A410A0">
        <w:rPr>
          <w:sz w:val="28"/>
          <w:szCs w:val="28"/>
        </w:rPr>
        <w:t>. ПАО «Нижнекамскнефтехим» освоена новая марка полиэтилена РЕ 6347К, предназначенная для использования в качестве оболочки силового кабеля.</w:t>
      </w:r>
    </w:p>
    <w:p w:rsidR="00A410A0" w:rsidRDefault="00E17152" w:rsidP="00A410A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АО «</w:t>
      </w:r>
      <w:proofErr w:type="spellStart"/>
      <w:r w:rsidR="00A410A0" w:rsidRPr="00A410A0">
        <w:rPr>
          <w:sz w:val="28"/>
          <w:szCs w:val="28"/>
        </w:rPr>
        <w:t>РциХимТех</w:t>
      </w:r>
      <w:proofErr w:type="spellEnd"/>
      <w:r>
        <w:rPr>
          <w:sz w:val="28"/>
          <w:szCs w:val="28"/>
        </w:rPr>
        <w:t>»</w:t>
      </w:r>
      <w:r w:rsidR="00A410A0" w:rsidRPr="00A410A0">
        <w:rPr>
          <w:sz w:val="28"/>
          <w:szCs w:val="28"/>
        </w:rPr>
        <w:t xml:space="preserve"> внедряет предоставление услуг по принципу «одного окна», </w:t>
      </w:r>
      <w:r w:rsidR="0065658A">
        <w:rPr>
          <w:sz w:val="28"/>
          <w:szCs w:val="28"/>
        </w:rPr>
        <w:t xml:space="preserve"> </w:t>
      </w:r>
      <w:r w:rsidR="00A410A0" w:rsidRPr="00A410A0">
        <w:rPr>
          <w:sz w:val="28"/>
          <w:szCs w:val="28"/>
        </w:rPr>
        <w:t xml:space="preserve">привлекая в качестве соисполнителей лаборатории вузов и предприятий, имеющие соответствующие компетенции и аккредитации. </w:t>
      </w:r>
      <w:r w:rsidR="00545351">
        <w:rPr>
          <w:sz w:val="28"/>
          <w:szCs w:val="28"/>
        </w:rPr>
        <w:t>И</w:t>
      </w:r>
      <w:r w:rsidR="00A410A0" w:rsidRPr="00A410A0">
        <w:rPr>
          <w:sz w:val="28"/>
          <w:szCs w:val="28"/>
        </w:rPr>
        <w:t>нжиниринговым центром совместно с научно-техническими центрами сформирован «Информационный каталог оборудования и пилотных установок полимерного направления» для использования при выполнении работ по заказам промышленных предприятий республики и России.</w:t>
      </w:r>
    </w:p>
    <w:p w:rsidR="00A410A0" w:rsidRDefault="00A410A0" w:rsidP="00D94BC6">
      <w:pPr>
        <w:ind w:firstLine="709"/>
        <w:jc w:val="both"/>
        <w:rPr>
          <w:sz w:val="32"/>
          <w:szCs w:val="32"/>
        </w:rPr>
      </w:pPr>
      <w:r w:rsidRPr="00A410A0">
        <w:rPr>
          <w:sz w:val="28"/>
          <w:szCs w:val="28"/>
        </w:rPr>
        <w:t xml:space="preserve">Как отметил </w:t>
      </w:r>
      <w:r w:rsidR="00492A3A">
        <w:rPr>
          <w:sz w:val="28"/>
          <w:szCs w:val="28"/>
        </w:rPr>
        <w:t xml:space="preserve">руководитель Минпромторга РТ </w:t>
      </w:r>
      <w:r w:rsidRPr="00A410A0">
        <w:rPr>
          <w:sz w:val="28"/>
          <w:szCs w:val="28"/>
        </w:rPr>
        <w:t xml:space="preserve">Альберт Каримов, </w:t>
      </w:r>
      <w:r w:rsidR="007326B2">
        <w:rPr>
          <w:sz w:val="28"/>
          <w:szCs w:val="28"/>
        </w:rPr>
        <w:t xml:space="preserve"> </w:t>
      </w:r>
      <w:r w:rsidRPr="00A410A0">
        <w:rPr>
          <w:sz w:val="28"/>
          <w:szCs w:val="28"/>
        </w:rPr>
        <w:t>для перехода к комплексному инжинирингу</w:t>
      </w:r>
      <w:r w:rsidRPr="00A410A0">
        <w:rPr>
          <w:sz w:val="28"/>
          <w:szCs w:val="28"/>
        </w:rPr>
        <w:t xml:space="preserve">, </w:t>
      </w:r>
      <w:r w:rsidRPr="00A410A0">
        <w:rPr>
          <w:sz w:val="28"/>
          <w:szCs w:val="28"/>
        </w:rPr>
        <w:t xml:space="preserve"> необходимо развивать инфраструктуру</w:t>
      </w:r>
      <w:r w:rsidR="007326B2">
        <w:rPr>
          <w:sz w:val="28"/>
          <w:szCs w:val="28"/>
        </w:rPr>
        <w:t xml:space="preserve"> созданных в </w:t>
      </w:r>
      <w:proofErr w:type="gramStart"/>
      <w:r w:rsidR="007326B2">
        <w:rPr>
          <w:sz w:val="28"/>
          <w:szCs w:val="28"/>
        </w:rPr>
        <w:t>Татарстане</w:t>
      </w:r>
      <w:proofErr w:type="gramEnd"/>
      <w:r w:rsidR="00545351">
        <w:rPr>
          <w:sz w:val="28"/>
          <w:szCs w:val="28"/>
        </w:rPr>
        <w:t xml:space="preserve"> инжиниринговых </w:t>
      </w:r>
      <w:r w:rsidRPr="00A410A0">
        <w:rPr>
          <w:sz w:val="28"/>
          <w:szCs w:val="28"/>
        </w:rPr>
        <w:t xml:space="preserve"> центров, решать вопросы кадрового обеспечения, содействовать гармонизации национальных стандартов.</w:t>
      </w:r>
    </w:p>
    <w:sectPr w:rsidR="00A410A0" w:rsidSect="00192D89">
      <w:headerReference w:type="default" r:id="rId9"/>
      <w:footerReference w:type="first" r:id="rId10"/>
      <w:pgSz w:w="11906" w:h="16838"/>
      <w:pgMar w:top="568" w:right="566" w:bottom="709" w:left="1418" w:header="426" w:footer="15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1C6" w:rsidRDefault="003631C6">
      <w:r>
        <w:separator/>
      </w:r>
    </w:p>
  </w:endnote>
  <w:endnote w:type="continuationSeparator" w:id="0">
    <w:p w:rsidR="003631C6" w:rsidRDefault="0036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EABBB2B-9E3F-467B-86F1-48E431E3D900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6615596E-B529-4323-81ED-1197A0022F7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D60F16E-C36D-4FA4-B35A-DFAD6A7D1A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26C" w:rsidRDefault="00E652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1C6" w:rsidRDefault="003631C6">
      <w:r>
        <w:separator/>
      </w:r>
    </w:p>
  </w:footnote>
  <w:footnote w:type="continuationSeparator" w:id="0">
    <w:p w:rsidR="003631C6" w:rsidRDefault="003631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5520186"/>
      <w:docPartObj>
        <w:docPartGallery w:val="Page Numbers (Top of Page)"/>
        <w:docPartUnique/>
      </w:docPartObj>
    </w:sdtPr>
    <w:sdtEndPr/>
    <w:sdtContent>
      <w:p w:rsidR="0039742A" w:rsidRDefault="0039742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729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92512D"/>
    <w:multiLevelType w:val="hybridMultilevel"/>
    <w:tmpl w:val="E556B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81"/>
    <w:rsid w:val="00001150"/>
    <w:rsid w:val="00004286"/>
    <w:rsid w:val="00006070"/>
    <w:rsid w:val="000071C9"/>
    <w:rsid w:val="000138EA"/>
    <w:rsid w:val="00030BC1"/>
    <w:rsid w:val="00030D6A"/>
    <w:rsid w:val="00030F35"/>
    <w:rsid w:val="00035B20"/>
    <w:rsid w:val="00037335"/>
    <w:rsid w:val="00052E69"/>
    <w:rsid w:val="00053B26"/>
    <w:rsid w:val="00055C2B"/>
    <w:rsid w:val="000572EE"/>
    <w:rsid w:val="000618ED"/>
    <w:rsid w:val="00063B95"/>
    <w:rsid w:val="000651A9"/>
    <w:rsid w:val="0007467F"/>
    <w:rsid w:val="00074EEF"/>
    <w:rsid w:val="00080958"/>
    <w:rsid w:val="0008333B"/>
    <w:rsid w:val="00085956"/>
    <w:rsid w:val="000878E3"/>
    <w:rsid w:val="00094D21"/>
    <w:rsid w:val="00097E3E"/>
    <w:rsid w:val="000A1D21"/>
    <w:rsid w:val="000A4E77"/>
    <w:rsid w:val="000B0004"/>
    <w:rsid w:val="000B71E4"/>
    <w:rsid w:val="000C1583"/>
    <w:rsid w:val="000D05AA"/>
    <w:rsid w:val="000D0C52"/>
    <w:rsid w:val="000E0C52"/>
    <w:rsid w:val="000E51B3"/>
    <w:rsid w:val="000E7F10"/>
    <w:rsid w:val="000F0B94"/>
    <w:rsid w:val="000F1A2F"/>
    <w:rsid w:val="000F2DDD"/>
    <w:rsid w:val="000F35E7"/>
    <w:rsid w:val="000F3886"/>
    <w:rsid w:val="000F7956"/>
    <w:rsid w:val="000F7C60"/>
    <w:rsid w:val="001016FD"/>
    <w:rsid w:val="0010568F"/>
    <w:rsid w:val="00105F08"/>
    <w:rsid w:val="00110693"/>
    <w:rsid w:val="001154F9"/>
    <w:rsid w:val="00116ABF"/>
    <w:rsid w:val="001206CF"/>
    <w:rsid w:val="00126436"/>
    <w:rsid w:val="001274E3"/>
    <w:rsid w:val="00135AB0"/>
    <w:rsid w:val="00135EE1"/>
    <w:rsid w:val="001364FD"/>
    <w:rsid w:val="00141A23"/>
    <w:rsid w:val="00142B50"/>
    <w:rsid w:val="001460F4"/>
    <w:rsid w:val="001465AB"/>
    <w:rsid w:val="00160BF4"/>
    <w:rsid w:val="00161C6C"/>
    <w:rsid w:val="00182BB1"/>
    <w:rsid w:val="00185A1D"/>
    <w:rsid w:val="00186152"/>
    <w:rsid w:val="0018724A"/>
    <w:rsid w:val="001878F7"/>
    <w:rsid w:val="00192D89"/>
    <w:rsid w:val="0019326F"/>
    <w:rsid w:val="00194CFD"/>
    <w:rsid w:val="00196928"/>
    <w:rsid w:val="001A3220"/>
    <w:rsid w:val="001A36FC"/>
    <w:rsid w:val="001B1D52"/>
    <w:rsid w:val="001B7BB8"/>
    <w:rsid w:val="001B7CEA"/>
    <w:rsid w:val="001C0904"/>
    <w:rsid w:val="001C1289"/>
    <w:rsid w:val="001C74CA"/>
    <w:rsid w:val="001C7F99"/>
    <w:rsid w:val="001D063E"/>
    <w:rsid w:val="001D1B31"/>
    <w:rsid w:val="001D2B33"/>
    <w:rsid w:val="001D5F81"/>
    <w:rsid w:val="001D67EA"/>
    <w:rsid w:val="001E216E"/>
    <w:rsid w:val="001E43BD"/>
    <w:rsid w:val="001E57C1"/>
    <w:rsid w:val="001E6164"/>
    <w:rsid w:val="001F24F4"/>
    <w:rsid w:val="001F2EE2"/>
    <w:rsid w:val="001F3012"/>
    <w:rsid w:val="001F4C12"/>
    <w:rsid w:val="001F7781"/>
    <w:rsid w:val="00200C47"/>
    <w:rsid w:val="00203F92"/>
    <w:rsid w:val="002061A5"/>
    <w:rsid w:val="00206B68"/>
    <w:rsid w:val="00211E82"/>
    <w:rsid w:val="00215022"/>
    <w:rsid w:val="002245A4"/>
    <w:rsid w:val="00226F82"/>
    <w:rsid w:val="00231BC2"/>
    <w:rsid w:val="0024230B"/>
    <w:rsid w:val="00244755"/>
    <w:rsid w:val="00244830"/>
    <w:rsid w:val="00260E83"/>
    <w:rsid w:val="0026180B"/>
    <w:rsid w:val="0026704D"/>
    <w:rsid w:val="00273E8A"/>
    <w:rsid w:val="00277CB1"/>
    <w:rsid w:val="00283725"/>
    <w:rsid w:val="00295061"/>
    <w:rsid w:val="002A11BC"/>
    <w:rsid w:val="002A22D2"/>
    <w:rsid w:val="002A6DB9"/>
    <w:rsid w:val="002A7122"/>
    <w:rsid w:val="002A737A"/>
    <w:rsid w:val="002B05A6"/>
    <w:rsid w:val="002B2965"/>
    <w:rsid w:val="002B4C8E"/>
    <w:rsid w:val="002B58FF"/>
    <w:rsid w:val="002B5BA4"/>
    <w:rsid w:val="002C1FB0"/>
    <w:rsid w:val="002C38A5"/>
    <w:rsid w:val="002D0327"/>
    <w:rsid w:val="002D35E2"/>
    <w:rsid w:val="002D4571"/>
    <w:rsid w:val="002D476A"/>
    <w:rsid w:val="002D4BEA"/>
    <w:rsid w:val="002D5B76"/>
    <w:rsid w:val="002E1216"/>
    <w:rsid w:val="002E7060"/>
    <w:rsid w:val="002F1EBD"/>
    <w:rsid w:val="002F4977"/>
    <w:rsid w:val="002F5B25"/>
    <w:rsid w:val="0030577E"/>
    <w:rsid w:val="00306D71"/>
    <w:rsid w:val="003070A2"/>
    <w:rsid w:val="003077BA"/>
    <w:rsid w:val="00310DF4"/>
    <w:rsid w:val="003161A5"/>
    <w:rsid w:val="0031637C"/>
    <w:rsid w:val="00320477"/>
    <w:rsid w:val="00321F63"/>
    <w:rsid w:val="00321FF8"/>
    <w:rsid w:val="00323348"/>
    <w:rsid w:val="003303E0"/>
    <w:rsid w:val="00330DF4"/>
    <w:rsid w:val="00333C0A"/>
    <w:rsid w:val="00334202"/>
    <w:rsid w:val="00337A6F"/>
    <w:rsid w:val="00340E85"/>
    <w:rsid w:val="003411F2"/>
    <w:rsid w:val="00352775"/>
    <w:rsid w:val="003545BB"/>
    <w:rsid w:val="0035606F"/>
    <w:rsid w:val="003631C6"/>
    <w:rsid w:val="0036657E"/>
    <w:rsid w:val="00370FB9"/>
    <w:rsid w:val="00372751"/>
    <w:rsid w:val="00374406"/>
    <w:rsid w:val="00374C52"/>
    <w:rsid w:val="00376BC1"/>
    <w:rsid w:val="00383ED9"/>
    <w:rsid w:val="003844E1"/>
    <w:rsid w:val="00387286"/>
    <w:rsid w:val="00394B71"/>
    <w:rsid w:val="00396735"/>
    <w:rsid w:val="0039742A"/>
    <w:rsid w:val="003A015E"/>
    <w:rsid w:val="003A05A6"/>
    <w:rsid w:val="003A69CA"/>
    <w:rsid w:val="003B0B7E"/>
    <w:rsid w:val="003B0F5F"/>
    <w:rsid w:val="003B460B"/>
    <w:rsid w:val="003C5E52"/>
    <w:rsid w:val="003C7C74"/>
    <w:rsid w:val="003D14EB"/>
    <w:rsid w:val="003E28C7"/>
    <w:rsid w:val="003E3F85"/>
    <w:rsid w:val="003F6BD6"/>
    <w:rsid w:val="00401227"/>
    <w:rsid w:val="004026C0"/>
    <w:rsid w:val="00402D50"/>
    <w:rsid w:val="00405C7F"/>
    <w:rsid w:val="00411385"/>
    <w:rsid w:val="004125B0"/>
    <w:rsid w:val="00415191"/>
    <w:rsid w:val="004166C1"/>
    <w:rsid w:val="004236C0"/>
    <w:rsid w:val="00427231"/>
    <w:rsid w:val="00431A12"/>
    <w:rsid w:val="00440B7F"/>
    <w:rsid w:val="004434C7"/>
    <w:rsid w:val="0044777C"/>
    <w:rsid w:val="00453EB6"/>
    <w:rsid w:val="00463EC5"/>
    <w:rsid w:val="0046565F"/>
    <w:rsid w:val="00471114"/>
    <w:rsid w:val="00471FCE"/>
    <w:rsid w:val="00472AEE"/>
    <w:rsid w:val="00474334"/>
    <w:rsid w:val="00483216"/>
    <w:rsid w:val="00487A8D"/>
    <w:rsid w:val="00491EB0"/>
    <w:rsid w:val="00492A3A"/>
    <w:rsid w:val="004963BB"/>
    <w:rsid w:val="004A132A"/>
    <w:rsid w:val="004A55F1"/>
    <w:rsid w:val="004A6460"/>
    <w:rsid w:val="004B22B6"/>
    <w:rsid w:val="004B2FC3"/>
    <w:rsid w:val="004B38F6"/>
    <w:rsid w:val="004B3E87"/>
    <w:rsid w:val="004B6188"/>
    <w:rsid w:val="004C0937"/>
    <w:rsid w:val="004C2F88"/>
    <w:rsid w:val="004D5394"/>
    <w:rsid w:val="004D74B7"/>
    <w:rsid w:val="004D79CB"/>
    <w:rsid w:val="004E2E1B"/>
    <w:rsid w:val="004E632E"/>
    <w:rsid w:val="004E7EB6"/>
    <w:rsid w:val="005029BC"/>
    <w:rsid w:val="005051A2"/>
    <w:rsid w:val="005055AB"/>
    <w:rsid w:val="00512927"/>
    <w:rsid w:val="00512B26"/>
    <w:rsid w:val="005142F4"/>
    <w:rsid w:val="00517611"/>
    <w:rsid w:val="00522EDE"/>
    <w:rsid w:val="00523DD2"/>
    <w:rsid w:val="00524DA9"/>
    <w:rsid w:val="00527C72"/>
    <w:rsid w:val="00534C8C"/>
    <w:rsid w:val="005357A1"/>
    <w:rsid w:val="00541AF5"/>
    <w:rsid w:val="00541DE1"/>
    <w:rsid w:val="00542F57"/>
    <w:rsid w:val="00545351"/>
    <w:rsid w:val="005456D3"/>
    <w:rsid w:val="00547FE5"/>
    <w:rsid w:val="00551599"/>
    <w:rsid w:val="005552F0"/>
    <w:rsid w:val="00556830"/>
    <w:rsid w:val="00571751"/>
    <w:rsid w:val="00573EA4"/>
    <w:rsid w:val="0057765B"/>
    <w:rsid w:val="00583F67"/>
    <w:rsid w:val="005846D3"/>
    <w:rsid w:val="00584790"/>
    <w:rsid w:val="0058561B"/>
    <w:rsid w:val="00587380"/>
    <w:rsid w:val="00590DE9"/>
    <w:rsid w:val="005975CE"/>
    <w:rsid w:val="005A6CE6"/>
    <w:rsid w:val="005A73E5"/>
    <w:rsid w:val="005B12C4"/>
    <w:rsid w:val="005B1A8E"/>
    <w:rsid w:val="005B3B92"/>
    <w:rsid w:val="005B5FE6"/>
    <w:rsid w:val="005C2B5A"/>
    <w:rsid w:val="005C3CA6"/>
    <w:rsid w:val="005D1E72"/>
    <w:rsid w:val="005D41EA"/>
    <w:rsid w:val="005E3E68"/>
    <w:rsid w:val="005F3C22"/>
    <w:rsid w:val="005F7E04"/>
    <w:rsid w:val="00602A76"/>
    <w:rsid w:val="0060340E"/>
    <w:rsid w:val="00605AF1"/>
    <w:rsid w:val="00607DA6"/>
    <w:rsid w:val="00613201"/>
    <w:rsid w:val="00616F50"/>
    <w:rsid w:val="006201C5"/>
    <w:rsid w:val="006233F1"/>
    <w:rsid w:val="00635D97"/>
    <w:rsid w:val="0063720C"/>
    <w:rsid w:val="00641542"/>
    <w:rsid w:val="00641747"/>
    <w:rsid w:val="006502D4"/>
    <w:rsid w:val="0065378B"/>
    <w:rsid w:val="00655B8E"/>
    <w:rsid w:val="0065658A"/>
    <w:rsid w:val="00660B34"/>
    <w:rsid w:val="00665BF7"/>
    <w:rsid w:val="0066747B"/>
    <w:rsid w:val="006674FB"/>
    <w:rsid w:val="006723A5"/>
    <w:rsid w:val="006725FA"/>
    <w:rsid w:val="006728A0"/>
    <w:rsid w:val="006748EA"/>
    <w:rsid w:val="00681D30"/>
    <w:rsid w:val="00686AD4"/>
    <w:rsid w:val="006922B7"/>
    <w:rsid w:val="00697D03"/>
    <w:rsid w:val="006A0B6E"/>
    <w:rsid w:val="006A0EA2"/>
    <w:rsid w:val="006A2619"/>
    <w:rsid w:val="006A4558"/>
    <w:rsid w:val="006A7DAF"/>
    <w:rsid w:val="006B1B36"/>
    <w:rsid w:val="006B60F5"/>
    <w:rsid w:val="006B7EAF"/>
    <w:rsid w:val="006C1DAF"/>
    <w:rsid w:val="006D2470"/>
    <w:rsid w:val="006D343C"/>
    <w:rsid w:val="006E5E7E"/>
    <w:rsid w:val="006E7D59"/>
    <w:rsid w:val="006F3845"/>
    <w:rsid w:val="006F4636"/>
    <w:rsid w:val="00701070"/>
    <w:rsid w:val="00704227"/>
    <w:rsid w:val="0071396E"/>
    <w:rsid w:val="00713DB8"/>
    <w:rsid w:val="00725553"/>
    <w:rsid w:val="0073057D"/>
    <w:rsid w:val="007326B2"/>
    <w:rsid w:val="00732716"/>
    <w:rsid w:val="00742AA1"/>
    <w:rsid w:val="007456CD"/>
    <w:rsid w:val="0074661B"/>
    <w:rsid w:val="007501A5"/>
    <w:rsid w:val="0076097F"/>
    <w:rsid w:val="00761335"/>
    <w:rsid w:val="00762E24"/>
    <w:rsid w:val="007640F0"/>
    <w:rsid w:val="00764729"/>
    <w:rsid w:val="00766B96"/>
    <w:rsid w:val="0077131A"/>
    <w:rsid w:val="0077369E"/>
    <w:rsid w:val="007743AB"/>
    <w:rsid w:val="00783735"/>
    <w:rsid w:val="00784F4C"/>
    <w:rsid w:val="00785AE0"/>
    <w:rsid w:val="00786434"/>
    <w:rsid w:val="007924E2"/>
    <w:rsid w:val="007938C6"/>
    <w:rsid w:val="007976EA"/>
    <w:rsid w:val="007A2F45"/>
    <w:rsid w:val="007B1741"/>
    <w:rsid w:val="007B1F84"/>
    <w:rsid w:val="007B2B00"/>
    <w:rsid w:val="007B6BF5"/>
    <w:rsid w:val="007B761E"/>
    <w:rsid w:val="007C220F"/>
    <w:rsid w:val="007C29AC"/>
    <w:rsid w:val="007C57B0"/>
    <w:rsid w:val="007C590F"/>
    <w:rsid w:val="007D3885"/>
    <w:rsid w:val="007D4234"/>
    <w:rsid w:val="007D7D7E"/>
    <w:rsid w:val="007E3B31"/>
    <w:rsid w:val="007E55CE"/>
    <w:rsid w:val="007E7B23"/>
    <w:rsid w:val="007F03D8"/>
    <w:rsid w:val="007F29EC"/>
    <w:rsid w:val="007F318D"/>
    <w:rsid w:val="00800807"/>
    <w:rsid w:val="008054AB"/>
    <w:rsid w:val="00811BAC"/>
    <w:rsid w:val="00812706"/>
    <w:rsid w:val="00813450"/>
    <w:rsid w:val="008136D2"/>
    <w:rsid w:val="00825737"/>
    <w:rsid w:val="008260E0"/>
    <w:rsid w:val="00834F8B"/>
    <w:rsid w:val="00837A62"/>
    <w:rsid w:val="0084505A"/>
    <w:rsid w:val="00850EBE"/>
    <w:rsid w:val="0085125C"/>
    <w:rsid w:val="00851F77"/>
    <w:rsid w:val="00852668"/>
    <w:rsid w:val="00860556"/>
    <w:rsid w:val="00861712"/>
    <w:rsid w:val="00870D88"/>
    <w:rsid w:val="00874DF0"/>
    <w:rsid w:val="008776C2"/>
    <w:rsid w:val="00881F8D"/>
    <w:rsid w:val="0088318D"/>
    <w:rsid w:val="008861F7"/>
    <w:rsid w:val="008932E9"/>
    <w:rsid w:val="008A02D7"/>
    <w:rsid w:val="008A26C9"/>
    <w:rsid w:val="008A4069"/>
    <w:rsid w:val="008C1D0B"/>
    <w:rsid w:val="008C272F"/>
    <w:rsid w:val="008C38A8"/>
    <w:rsid w:val="008D7EE2"/>
    <w:rsid w:val="008E0356"/>
    <w:rsid w:val="008E0554"/>
    <w:rsid w:val="008E656E"/>
    <w:rsid w:val="008F5369"/>
    <w:rsid w:val="00912316"/>
    <w:rsid w:val="00913895"/>
    <w:rsid w:val="0091551A"/>
    <w:rsid w:val="0091613D"/>
    <w:rsid w:val="009207F1"/>
    <w:rsid w:val="0093544D"/>
    <w:rsid w:val="00936A99"/>
    <w:rsid w:val="00936C41"/>
    <w:rsid w:val="00937071"/>
    <w:rsid w:val="00942BCC"/>
    <w:rsid w:val="00942F65"/>
    <w:rsid w:val="00945C55"/>
    <w:rsid w:val="0095012E"/>
    <w:rsid w:val="00950D1B"/>
    <w:rsid w:val="00951985"/>
    <w:rsid w:val="00953118"/>
    <w:rsid w:val="00954BE6"/>
    <w:rsid w:val="00957668"/>
    <w:rsid w:val="009629C6"/>
    <w:rsid w:val="00972255"/>
    <w:rsid w:val="009757F2"/>
    <w:rsid w:val="00983091"/>
    <w:rsid w:val="009838E2"/>
    <w:rsid w:val="00984E3B"/>
    <w:rsid w:val="009865B9"/>
    <w:rsid w:val="00993554"/>
    <w:rsid w:val="00997D8D"/>
    <w:rsid w:val="009A2281"/>
    <w:rsid w:val="009A600C"/>
    <w:rsid w:val="009A66F7"/>
    <w:rsid w:val="009A7F04"/>
    <w:rsid w:val="009B0929"/>
    <w:rsid w:val="009B28F2"/>
    <w:rsid w:val="009B4CFE"/>
    <w:rsid w:val="009C1875"/>
    <w:rsid w:val="009C2C16"/>
    <w:rsid w:val="009C4435"/>
    <w:rsid w:val="009C6B4F"/>
    <w:rsid w:val="009D022B"/>
    <w:rsid w:val="009D4E83"/>
    <w:rsid w:val="009D6586"/>
    <w:rsid w:val="009D6737"/>
    <w:rsid w:val="009E595A"/>
    <w:rsid w:val="009E60EC"/>
    <w:rsid w:val="009E61EC"/>
    <w:rsid w:val="009F062B"/>
    <w:rsid w:val="009F12BD"/>
    <w:rsid w:val="00A00472"/>
    <w:rsid w:val="00A017DD"/>
    <w:rsid w:val="00A01C82"/>
    <w:rsid w:val="00A0333D"/>
    <w:rsid w:val="00A06A77"/>
    <w:rsid w:val="00A06FCF"/>
    <w:rsid w:val="00A116CB"/>
    <w:rsid w:val="00A12E38"/>
    <w:rsid w:val="00A20D75"/>
    <w:rsid w:val="00A276C8"/>
    <w:rsid w:val="00A33C9E"/>
    <w:rsid w:val="00A361CD"/>
    <w:rsid w:val="00A410A0"/>
    <w:rsid w:val="00A417A5"/>
    <w:rsid w:val="00A435FF"/>
    <w:rsid w:val="00A43902"/>
    <w:rsid w:val="00A52452"/>
    <w:rsid w:val="00A54043"/>
    <w:rsid w:val="00A605F2"/>
    <w:rsid w:val="00A617B1"/>
    <w:rsid w:val="00A668B8"/>
    <w:rsid w:val="00A703A0"/>
    <w:rsid w:val="00A72897"/>
    <w:rsid w:val="00A7446C"/>
    <w:rsid w:val="00A7536D"/>
    <w:rsid w:val="00A840A1"/>
    <w:rsid w:val="00A8568A"/>
    <w:rsid w:val="00A87046"/>
    <w:rsid w:val="00A90F43"/>
    <w:rsid w:val="00A92D9A"/>
    <w:rsid w:val="00AA0345"/>
    <w:rsid w:val="00AA5C3C"/>
    <w:rsid w:val="00AB0ED3"/>
    <w:rsid w:val="00AB2363"/>
    <w:rsid w:val="00AB25D1"/>
    <w:rsid w:val="00AB2608"/>
    <w:rsid w:val="00AB4489"/>
    <w:rsid w:val="00AB4A46"/>
    <w:rsid w:val="00AC0AC0"/>
    <w:rsid w:val="00AC363B"/>
    <w:rsid w:val="00AC4F27"/>
    <w:rsid w:val="00AC6F8C"/>
    <w:rsid w:val="00AC7515"/>
    <w:rsid w:val="00AD424E"/>
    <w:rsid w:val="00AE02C7"/>
    <w:rsid w:val="00AE4BC7"/>
    <w:rsid w:val="00AF07F6"/>
    <w:rsid w:val="00AF3483"/>
    <w:rsid w:val="00AF4E08"/>
    <w:rsid w:val="00B0386D"/>
    <w:rsid w:val="00B16C19"/>
    <w:rsid w:val="00B17F75"/>
    <w:rsid w:val="00B2771B"/>
    <w:rsid w:val="00B35683"/>
    <w:rsid w:val="00B36FF5"/>
    <w:rsid w:val="00B42CE8"/>
    <w:rsid w:val="00B43807"/>
    <w:rsid w:val="00B5168A"/>
    <w:rsid w:val="00B52053"/>
    <w:rsid w:val="00B5245A"/>
    <w:rsid w:val="00B55CFF"/>
    <w:rsid w:val="00B66F12"/>
    <w:rsid w:val="00B713CD"/>
    <w:rsid w:val="00B71E50"/>
    <w:rsid w:val="00B73F92"/>
    <w:rsid w:val="00B7496E"/>
    <w:rsid w:val="00B7516E"/>
    <w:rsid w:val="00B77408"/>
    <w:rsid w:val="00B810C1"/>
    <w:rsid w:val="00B819D8"/>
    <w:rsid w:val="00B9399F"/>
    <w:rsid w:val="00BA7620"/>
    <w:rsid w:val="00BB4151"/>
    <w:rsid w:val="00BB45A1"/>
    <w:rsid w:val="00BC2FEC"/>
    <w:rsid w:val="00BC3136"/>
    <w:rsid w:val="00BD1769"/>
    <w:rsid w:val="00BD5215"/>
    <w:rsid w:val="00BD5B44"/>
    <w:rsid w:val="00BD6530"/>
    <w:rsid w:val="00BE0003"/>
    <w:rsid w:val="00BF4345"/>
    <w:rsid w:val="00C002FD"/>
    <w:rsid w:val="00C03E9D"/>
    <w:rsid w:val="00C042EE"/>
    <w:rsid w:val="00C1439D"/>
    <w:rsid w:val="00C2227D"/>
    <w:rsid w:val="00C33C6F"/>
    <w:rsid w:val="00C438B8"/>
    <w:rsid w:val="00C44A62"/>
    <w:rsid w:val="00C46F91"/>
    <w:rsid w:val="00C505A2"/>
    <w:rsid w:val="00C5249B"/>
    <w:rsid w:val="00C535F8"/>
    <w:rsid w:val="00C54515"/>
    <w:rsid w:val="00C61EAC"/>
    <w:rsid w:val="00C63C8A"/>
    <w:rsid w:val="00C778B1"/>
    <w:rsid w:val="00C84481"/>
    <w:rsid w:val="00C87371"/>
    <w:rsid w:val="00C921CC"/>
    <w:rsid w:val="00C92357"/>
    <w:rsid w:val="00C9685D"/>
    <w:rsid w:val="00C9730A"/>
    <w:rsid w:val="00CA0DF4"/>
    <w:rsid w:val="00CA725B"/>
    <w:rsid w:val="00CB051A"/>
    <w:rsid w:val="00CB3F88"/>
    <w:rsid w:val="00CC3C77"/>
    <w:rsid w:val="00CD4D7C"/>
    <w:rsid w:val="00CE0557"/>
    <w:rsid w:val="00CE163E"/>
    <w:rsid w:val="00CE2B6A"/>
    <w:rsid w:val="00D04ABF"/>
    <w:rsid w:val="00D04E8E"/>
    <w:rsid w:val="00D05B68"/>
    <w:rsid w:val="00D0717F"/>
    <w:rsid w:val="00D171B2"/>
    <w:rsid w:val="00D264BF"/>
    <w:rsid w:val="00D3574F"/>
    <w:rsid w:val="00D51B0E"/>
    <w:rsid w:val="00D54A42"/>
    <w:rsid w:val="00D5558C"/>
    <w:rsid w:val="00D60368"/>
    <w:rsid w:val="00D67792"/>
    <w:rsid w:val="00D70F0B"/>
    <w:rsid w:val="00D72DF5"/>
    <w:rsid w:val="00D82614"/>
    <w:rsid w:val="00D84220"/>
    <w:rsid w:val="00D842BA"/>
    <w:rsid w:val="00D84432"/>
    <w:rsid w:val="00D94BC6"/>
    <w:rsid w:val="00DA50EC"/>
    <w:rsid w:val="00DA5425"/>
    <w:rsid w:val="00DC58E9"/>
    <w:rsid w:val="00DC7E7F"/>
    <w:rsid w:val="00DD73F3"/>
    <w:rsid w:val="00DD7729"/>
    <w:rsid w:val="00DE40AF"/>
    <w:rsid w:val="00DE538D"/>
    <w:rsid w:val="00DE562F"/>
    <w:rsid w:val="00DE636E"/>
    <w:rsid w:val="00DF0DD0"/>
    <w:rsid w:val="00DF1F3B"/>
    <w:rsid w:val="00DF6A9B"/>
    <w:rsid w:val="00E020BA"/>
    <w:rsid w:val="00E02DB9"/>
    <w:rsid w:val="00E12DED"/>
    <w:rsid w:val="00E1516B"/>
    <w:rsid w:val="00E168B1"/>
    <w:rsid w:val="00E16F27"/>
    <w:rsid w:val="00E17152"/>
    <w:rsid w:val="00E17DE6"/>
    <w:rsid w:val="00E23C3F"/>
    <w:rsid w:val="00E26DA2"/>
    <w:rsid w:val="00E27DE9"/>
    <w:rsid w:val="00E36241"/>
    <w:rsid w:val="00E363C5"/>
    <w:rsid w:val="00E4385F"/>
    <w:rsid w:val="00E519BB"/>
    <w:rsid w:val="00E55AFB"/>
    <w:rsid w:val="00E60EF6"/>
    <w:rsid w:val="00E64054"/>
    <w:rsid w:val="00E64797"/>
    <w:rsid w:val="00E6526C"/>
    <w:rsid w:val="00E65454"/>
    <w:rsid w:val="00E711BA"/>
    <w:rsid w:val="00E748CF"/>
    <w:rsid w:val="00E91A33"/>
    <w:rsid w:val="00E947F5"/>
    <w:rsid w:val="00E95160"/>
    <w:rsid w:val="00EA2D50"/>
    <w:rsid w:val="00EA6DA0"/>
    <w:rsid w:val="00EA7F64"/>
    <w:rsid w:val="00EB01AF"/>
    <w:rsid w:val="00EB57A1"/>
    <w:rsid w:val="00EC102F"/>
    <w:rsid w:val="00EC6868"/>
    <w:rsid w:val="00ED6CBB"/>
    <w:rsid w:val="00ED6DE8"/>
    <w:rsid w:val="00EE0620"/>
    <w:rsid w:val="00EE798A"/>
    <w:rsid w:val="00EE7C44"/>
    <w:rsid w:val="00EF09B1"/>
    <w:rsid w:val="00EF3DD2"/>
    <w:rsid w:val="00F21695"/>
    <w:rsid w:val="00F3009B"/>
    <w:rsid w:val="00F3603C"/>
    <w:rsid w:val="00F376EF"/>
    <w:rsid w:val="00F448D9"/>
    <w:rsid w:val="00F47D28"/>
    <w:rsid w:val="00F51F28"/>
    <w:rsid w:val="00F54B14"/>
    <w:rsid w:val="00F554C3"/>
    <w:rsid w:val="00F564B6"/>
    <w:rsid w:val="00F67D81"/>
    <w:rsid w:val="00F701B7"/>
    <w:rsid w:val="00F70ADD"/>
    <w:rsid w:val="00F72A21"/>
    <w:rsid w:val="00F7508D"/>
    <w:rsid w:val="00F752A0"/>
    <w:rsid w:val="00F77385"/>
    <w:rsid w:val="00F77D6A"/>
    <w:rsid w:val="00F83584"/>
    <w:rsid w:val="00F924AC"/>
    <w:rsid w:val="00FA077A"/>
    <w:rsid w:val="00FA12F5"/>
    <w:rsid w:val="00FB15D6"/>
    <w:rsid w:val="00FB2277"/>
    <w:rsid w:val="00FC235E"/>
    <w:rsid w:val="00FC585F"/>
    <w:rsid w:val="00FC5DEA"/>
    <w:rsid w:val="00FC71CF"/>
    <w:rsid w:val="00FD279E"/>
    <w:rsid w:val="00FE07EE"/>
    <w:rsid w:val="00FE2940"/>
    <w:rsid w:val="00FF0351"/>
    <w:rsid w:val="00FF1998"/>
    <w:rsid w:val="00FF6AE8"/>
    <w:rsid w:val="00FF6CDD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89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4F4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20">
    <w:name w:val="Обычный2"/>
    <w:rsid w:val="006E7D59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">
    <w:name w:val="List Paragraph"/>
    <w:basedOn w:val="a"/>
    <w:uiPriority w:val="34"/>
    <w:qFormat/>
    <w:rsid w:val="003F6BD6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39742A"/>
  </w:style>
  <w:style w:type="character" w:customStyle="1" w:styleId="a9">
    <w:name w:val="Нижний колонтитул Знак"/>
    <w:basedOn w:val="a0"/>
    <w:link w:val="a8"/>
    <w:uiPriority w:val="99"/>
    <w:rsid w:val="00E65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D89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4F4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20">
    <w:name w:val="Обычный2"/>
    <w:rsid w:val="006E7D59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">
    <w:name w:val="List Paragraph"/>
    <w:basedOn w:val="a"/>
    <w:uiPriority w:val="34"/>
    <w:qFormat/>
    <w:rsid w:val="003F6BD6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39742A"/>
  </w:style>
  <w:style w:type="character" w:customStyle="1" w:styleId="a9">
    <w:name w:val="Нижний колонтитул Знак"/>
    <w:basedOn w:val="a0"/>
    <w:link w:val="a8"/>
    <w:uiPriority w:val="99"/>
    <w:rsid w:val="00E65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402">
              <w:marLeft w:val="180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taullin_TI\AppData\Local\Microsoft\Windows\Temporary%20Internet%20Files\Content.IE5\0YP3VQNR\&#1073;&#1083;&#1072;&#1085;&#1082;_&#1087;&#1080;&#1089;&#1100;&#1084;&#1072;%5b1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58CF0-2446-41D3-9F07-2BA8778CB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бланк_письма[1]</Template>
  <TotalTime>1180</TotalTime>
  <Pages>3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7332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Liliya.Kadyrova@tatar.ru</dc:creator>
  <cp:lastModifiedBy>Мингалиева</cp:lastModifiedBy>
  <cp:revision>18</cp:revision>
  <cp:lastPrinted>2016-11-16T12:32:00Z</cp:lastPrinted>
  <dcterms:created xsi:type="dcterms:W3CDTF">2016-11-16T10:48:00Z</dcterms:created>
  <dcterms:modified xsi:type="dcterms:W3CDTF">2016-11-17T06:28:00Z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